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73C" w:rsidRDefault="003F073C">
      <w:pPr>
        <w:pStyle w:val="a6"/>
        <w:framePr w:w="0" w:hRule="auto" w:wrap="auto" w:vAnchor="margin" w:hAnchor="text" w:xAlign="left" w:yAlign="inline"/>
        <w:spacing w:line="240" w:lineRule="auto"/>
        <w:rPr>
          <w:rFonts w:hAnsi="黑体" w:cs="Times New Roman"/>
          <w:kern w:val="2"/>
          <w:sz w:val="32"/>
          <w:szCs w:val="32"/>
        </w:rPr>
      </w:pPr>
      <w:r>
        <w:rPr>
          <w:rFonts w:hAnsi="黑体" w:hint="eastAsia"/>
          <w:kern w:val="2"/>
          <w:sz w:val="32"/>
          <w:szCs w:val="32"/>
        </w:rPr>
        <w:t>广元市电线电缆产品质量市级监督抽查实施细则</w:t>
      </w:r>
    </w:p>
    <w:p w:rsidR="003F073C" w:rsidRDefault="003F073C">
      <w:pPr>
        <w:adjustRightInd w:val="0"/>
        <w:snapToGrid w:val="0"/>
        <w:jc w:val="center"/>
        <w:rPr>
          <w:rFonts w:ascii="黑体" w:eastAsia="黑体" w:hAnsi="黑体" w:cs="Times New Roman"/>
          <w:sz w:val="32"/>
          <w:szCs w:val="32"/>
        </w:rPr>
      </w:pPr>
      <w:r>
        <w:rPr>
          <w:rFonts w:ascii="黑体" w:eastAsia="黑体" w:hAnsi="黑体" w:cs="黑体" w:hint="eastAsia"/>
          <w:sz w:val="32"/>
          <w:szCs w:val="32"/>
        </w:rPr>
        <w:t>（</w:t>
      </w:r>
      <w:r>
        <w:rPr>
          <w:rFonts w:ascii="黑体" w:eastAsia="黑体" w:hAnsi="黑体" w:cs="黑体"/>
          <w:sz w:val="32"/>
          <w:szCs w:val="32"/>
        </w:rPr>
        <w:t>2024</w:t>
      </w:r>
      <w:r>
        <w:rPr>
          <w:rFonts w:ascii="黑体" w:eastAsia="黑体" w:hAnsi="黑体" w:cs="黑体" w:hint="eastAsia"/>
          <w:sz w:val="32"/>
          <w:szCs w:val="32"/>
        </w:rPr>
        <w:t>年版）</w:t>
      </w:r>
    </w:p>
    <w:p w:rsidR="003F073C" w:rsidRDefault="003F073C" w:rsidP="00BA09E6">
      <w:pPr>
        <w:spacing w:beforeLines="100" w:afterLines="100"/>
        <w:rPr>
          <w:rFonts w:ascii="黑体" w:eastAsia="黑体" w:hAnsi="黑体" w:cs="Times New Roman"/>
        </w:rPr>
      </w:pPr>
      <w:r>
        <w:rPr>
          <w:rFonts w:ascii="黑体" w:eastAsia="黑体" w:hAnsi="黑体" w:cs="黑体"/>
        </w:rPr>
        <w:t>1</w:t>
      </w:r>
      <w:r>
        <w:rPr>
          <w:rFonts w:ascii="黑体" w:eastAsia="黑体" w:hAnsi="黑体" w:cs="黑体" w:hint="eastAsia"/>
        </w:rPr>
        <w:t>抽样方</w:t>
      </w:r>
      <w:bookmarkStart w:id="0" w:name="_GoBack"/>
      <w:bookmarkEnd w:id="0"/>
      <w:r>
        <w:rPr>
          <w:rFonts w:ascii="黑体" w:eastAsia="黑体" w:hAnsi="黑体" w:cs="黑体" w:hint="eastAsia"/>
        </w:rPr>
        <w:t>法</w:t>
      </w:r>
    </w:p>
    <w:p w:rsidR="003F073C" w:rsidRDefault="003F073C" w:rsidP="007E1975">
      <w:pPr>
        <w:ind w:firstLineChars="200" w:firstLine="31680"/>
        <w:rPr>
          <w:rFonts w:ascii="宋体" w:cs="Times New Roman"/>
          <w:color w:val="000000"/>
        </w:rPr>
      </w:pPr>
      <w:r>
        <w:rPr>
          <w:rFonts w:ascii="宋体" w:hAnsi="宋体" w:cs="宋体" w:hint="eastAsia"/>
          <w:color w:val="000000"/>
        </w:rPr>
        <w:t>以随机抽样的方式在被抽样生产者、销售者的待销产品中抽取。</w:t>
      </w:r>
    </w:p>
    <w:p w:rsidR="003F073C" w:rsidRDefault="003F073C" w:rsidP="007E1975">
      <w:pPr>
        <w:ind w:firstLineChars="200" w:firstLine="31680"/>
        <w:rPr>
          <w:rFonts w:ascii="宋体" w:cs="Times New Roman"/>
          <w:color w:val="000000"/>
        </w:rPr>
      </w:pPr>
      <w:r>
        <w:rPr>
          <w:rFonts w:ascii="宋体" w:hAnsi="宋体" w:cs="宋体" w:hint="eastAsia"/>
          <w:color w:val="000000"/>
        </w:rPr>
        <w:t>抽查样品基数满足抽样数量即可。</w:t>
      </w:r>
    </w:p>
    <w:p w:rsidR="003F073C" w:rsidRDefault="003F073C" w:rsidP="007E1975">
      <w:pPr>
        <w:ind w:firstLineChars="200" w:firstLine="31680"/>
        <w:rPr>
          <w:rFonts w:ascii="宋体" w:cs="Times New Roman"/>
          <w:color w:val="000000"/>
        </w:rPr>
      </w:pPr>
      <w:r>
        <w:rPr>
          <w:rFonts w:ascii="宋体" w:hAnsi="宋体" w:cs="宋体" w:hint="eastAsia"/>
          <w:color w:val="000000"/>
        </w:rPr>
        <w:t>随机数一般可使用随机数表、骰子或扑克牌等方法产生。</w:t>
      </w:r>
    </w:p>
    <w:p w:rsidR="003F073C" w:rsidRDefault="003F073C" w:rsidP="007E1975">
      <w:pPr>
        <w:autoSpaceDE w:val="0"/>
        <w:autoSpaceDN w:val="0"/>
        <w:adjustRightInd w:val="0"/>
        <w:spacing w:line="360" w:lineRule="auto"/>
        <w:ind w:firstLineChars="200" w:firstLine="31680"/>
        <w:jc w:val="left"/>
        <w:rPr>
          <w:rFonts w:ascii="宋体" w:cs="Times New Roman"/>
          <w:kern w:val="0"/>
        </w:rPr>
      </w:pPr>
      <w:r>
        <w:rPr>
          <w:rFonts w:ascii="宋体" w:hAnsi="宋体" w:cs="宋体" w:hint="eastAsia"/>
          <w:kern w:val="0"/>
        </w:rPr>
        <w:t>每批次产品抽取样品</w:t>
      </w:r>
      <w:r>
        <w:rPr>
          <w:rFonts w:ascii="宋体" w:hAnsi="宋体" w:cs="宋体"/>
          <w:kern w:val="0"/>
        </w:rPr>
        <w:t>2</w:t>
      </w:r>
      <w:r>
        <w:rPr>
          <w:rFonts w:ascii="宋体" w:hAnsi="宋体" w:cs="宋体" w:hint="eastAsia"/>
          <w:kern w:val="0"/>
        </w:rPr>
        <w:t>卷，其中</w:t>
      </w:r>
      <w:r>
        <w:rPr>
          <w:rFonts w:ascii="宋体" w:hAnsi="宋体" w:cs="宋体"/>
          <w:kern w:val="0"/>
        </w:rPr>
        <w:t>1</w:t>
      </w:r>
      <w:r>
        <w:rPr>
          <w:rFonts w:ascii="宋体" w:hAnsi="宋体" w:cs="宋体" w:hint="eastAsia"/>
          <w:kern w:val="0"/>
        </w:rPr>
        <w:t>卷作为检验样品，</w:t>
      </w:r>
      <w:r>
        <w:rPr>
          <w:rFonts w:ascii="宋体" w:hAnsi="宋体" w:cs="宋体"/>
          <w:kern w:val="0"/>
        </w:rPr>
        <w:t>1</w:t>
      </w:r>
      <w:r>
        <w:rPr>
          <w:rFonts w:ascii="宋体" w:hAnsi="宋体" w:cs="宋体" w:hint="eastAsia"/>
          <w:kern w:val="0"/>
        </w:rPr>
        <w:t>卷作为备用样品。</w:t>
      </w:r>
    </w:p>
    <w:p w:rsidR="003F073C" w:rsidRDefault="003F073C" w:rsidP="00BA09E6">
      <w:pPr>
        <w:spacing w:beforeLines="50" w:afterLines="50"/>
        <w:rPr>
          <w:rFonts w:ascii="黑体" w:eastAsia="黑体" w:hAnsi="黑体" w:cs="Times New Roman"/>
        </w:rPr>
      </w:pPr>
      <w:r>
        <w:rPr>
          <w:rFonts w:ascii="黑体" w:eastAsia="黑体" w:hAnsi="黑体" w:cs="黑体"/>
        </w:rPr>
        <w:t>2</w:t>
      </w:r>
      <w:r>
        <w:rPr>
          <w:rFonts w:ascii="黑体" w:eastAsia="黑体" w:hAnsi="黑体" w:cs="黑体" w:hint="eastAsia"/>
        </w:rPr>
        <w:t>检验依据</w:t>
      </w:r>
    </w:p>
    <w:p w:rsidR="003F073C" w:rsidRDefault="003F073C" w:rsidP="007E1975">
      <w:pPr>
        <w:autoSpaceDE w:val="0"/>
        <w:autoSpaceDN w:val="0"/>
        <w:adjustRightInd w:val="0"/>
        <w:spacing w:line="360" w:lineRule="auto"/>
        <w:ind w:leftChars="342" w:left="31680"/>
        <w:jc w:val="center"/>
        <w:rPr>
          <w:rFonts w:cs="Times New Roman"/>
          <w:color w:val="000000"/>
        </w:rPr>
      </w:pPr>
      <w:r>
        <w:rPr>
          <w:rFonts w:cs="宋体" w:hint="eastAsia"/>
        </w:rPr>
        <w:t>表</w:t>
      </w:r>
      <w:r>
        <w:t>1</w:t>
      </w:r>
      <w:r>
        <w:rPr>
          <w:rFonts w:ascii="宋体" w:hAnsi="宋体" w:cs="宋体" w:hint="eastAsia"/>
          <w:kern w:val="0"/>
        </w:rPr>
        <w:t>电缆电线检验项目</w:t>
      </w:r>
    </w:p>
    <w:tbl>
      <w:tblPr>
        <w:tblW w:w="43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8"/>
        <w:gridCol w:w="4532"/>
        <w:gridCol w:w="2903"/>
      </w:tblGrid>
      <w:tr w:rsidR="003F073C" w:rsidRPr="007E1975">
        <w:trPr>
          <w:trHeight w:val="340"/>
          <w:tblHeader/>
          <w:jc w:val="center"/>
        </w:trPr>
        <w:tc>
          <w:tcPr>
            <w:tcW w:w="544" w:type="pct"/>
            <w:vAlign w:val="center"/>
          </w:tcPr>
          <w:p w:rsidR="003F073C" w:rsidRPr="007E1975" w:rsidRDefault="003F073C">
            <w:pPr>
              <w:snapToGrid w:val="0"/>
              <w:jc w:val="center"/>
              <w:rPr>
                <w:rFonts w:ascii="宋体" w:cs="宋体"/>
                <w:color w:val="000000"/>
              </w:rPr>
            </w:pPr>
            <w:r w:rsidRPr="007E1975">
              <w:rPr>
                <w:rFonts w:ascii="宋体" w:hAnsi="宋体" w:cs="宋体" w:hint="eastAsia"/>
                <w:color w:val="000000"/>
              </w:rPr>
              <w:t>序号</w:t>
            </w:r>
          </w:p>
        </w:tc>
        <w:tc>
          <w:tcPr>
            <w:tcW w:w="2715" w:type="pct"/>
            <w:vAlign w:val="center"/>
          </w:tcPr>
          <w:p w:rsidR="003F073C" w:rsidRPr="007E1975" w:rsidRDefault="003F073C">
            <w:pPr>
              <w:snapToGrid w:val="0"/>
              <w:jc w:val="center"/>
              <w:rPr>
                <w:rFonts w:ascii="宋体" w:cs="宋体"/>
                <w:color w:val="000000"/>
              </w:rPr>
            </w:pPr>
            <w:r w:rsidRPr="007E1975">
              <w:rPr>
                <w:rFonts w:ascii="宋体" w:hAnsi="宋体" w:cs="宋体" w:hint="eastAsia"/>
                <w:color w:val="000000"/>
              </w:rPr>
              <w:t>检验项目</w:t>
            </w:r>
          </w:p>
        </w:tc>
        <w:tc>
          <w:tcPr>
            <w:tcW w:w="1739" w:type="pct"/>
            <w:vAlign w:val="center"/>
          </w:tcPr>
          <w:p w:rsidR="003F073C" w:rsidRPr="007E1975" w:rsidRDefault="003F073C">
            <w:pPr>
              <w:snapToGrid w:val="0"/>
              <w:jc w:val="center"/>
              <w:rPr>
                <w:rFonts w:ascii="宋体" w:cs="宋体"/>
                <w:color w:val="000000"/>
              </w:rPr>
            </w:pPr>
            <w:r w:rsidRPr="007E1975">
              <w:rPr>
                <w:rFonts w:ascii="宋体" w:hAnsi="宋体" w:cs="宋体" w:hint="eastAsia"/>
                <w:color w:val="000000"/>
              </w:rPr>
              <w:t>检验方法</w:t>
            </w:r>
          </w:p>
        </w:tc>
      </w:tr>
      <w:tr w:rsidR="003F073C" w:rsidRPr="007E1975">
        <w:trPr>
          <w:trHeight w:val="340"/>
          <w:jc w:val="center"/>
        </w:trPr>
        <w:tc>
          <w:tcPr>
            <w:tcW w:w="544" w:type="pct"/>
            <w:vAlign w:val="center"/>
          </w:tcPr>
          <w:p w:rsidR="003F073C" w:rsidRPr="007E1975" w:rsidRDefault="003F073C">
            <w:pPr>
              <w:jc w:val="center"/>
              <w:rPr>
                <w:rFonts w:ascii="宋体" w:hAnsi="宋体" w:cs="宋体"/>
                <w:color w:val="000000"/>
              </w:rPr>
            </w:pPr>
            <w:r w:rsidRPr="007E1975">
              <w:rPr>
                <w:rFonts w:ascii="宋体" w:hAnsi="宋体" w:cs="宋体"/>
                <w:color w:val="000000"/>
              </w:rPr>
              <w:t>1</w:t>
            </w:r>
          </w:p>
        </w:tc>
        <w:tc>
          <w:tcPr>
            <w:tcW w:w="2715" w:type="pct"/>
            <w:vAlign w:val="center"/>
          </w:tcPr>
          <w:p w:rsidR="003F073C" w:rsidRPr="007E1975" w:rsidRDefault="003F073C">
            <w:pPr>
              <w:jc w:val="center"/>
              <w:rPr>
                <w:rFonts w:ascii="宋体" w:cs="宋体"/>
                <w:color w:val="000000"/>
              </w:rPr>
            </w:pPr>
            <w:r w:rsidRPr="007E1975">
              <w:rPr>
                <w:rFonts w:ascii="宋体" w:hAnsi="宋体" w:cs="宋体" w:hint="eastAsia"/>
                <w:color w:val="000000"/>
              </w:rPr>
              <w:t>绝缘平均厚度</w:t>
            </w:r>
          </w:p>
        </w:tc>
        <w:tc>
          <w:tcPr>
            <w:tcW w:w="1739" w:type="pct"/>
            <w:vMerge w:val="restart"/>
            <w:vAlign w:val="center"/>
          </w:tcPr>
          <w:p w:rsidR="003F073C" w:rsidRPr="007E1975" w:rsidRDefault="003F073C">
            <w:pPr>
              <w:jc w:val="center"/>
              <w:rPr>
                <w:rFonts w:ascii="宋体" w:hAnsi="宋体" w:cs="宋体"/>
                <w:color w:val="000000"/>
                <w:lang w:val="de-DE"/>
              </w:rPr>
            </w:pPr>
            <w:r w:rsidRPr="007E1975">
              <w:rPr>
                <w:rFonts w:ascii="宋体" w:hAnsi="宋体" w:cs="宋体"/>
                <w:color w:val="000000"/>
                <w:lang w:val="de-DE"/>
              </w:rPr>
              <w:t>GB/T 2951.11—2008</w:t>
            </w:r>
          </w:p>
          <w:p w:rsidR="003F073C" w:rsidRPr="007E1975" w:rsidRDefault="003F073C">
            <w:pPr>
              <w:jc w:val="center"/>
              <w:rPr>
                <w:rFonts w:ascii="宋体" w:hAnsi="宋体" w:cs="宋体"/>
                <w:color w:val="000000"/>
                <w:lang w:val="de-DE"/>
              </w:rPr>
            </w:pPr>
            <w:r w:rsidRPr="007E1975">
              <w:rPr>
                <w:rFonts w:ascii="宋体" w:hAnsi="宋体" w:cs="宋体"/>
                <w:color w:val="000000"/>
                <w:lang w:val="de-DE"/>
              </w:rPr>
              <w:t>GB/T 5023.2—2008</w:t>
            </w:r>
          </w:p>
        </w:tc>
      </w:tr>
      <w:tr w:rsidR="003F073C" w:rsidRPr="007E1975">
        <w:trPr>
          <w:trHeight w:val="340"/>
          <w:jc w:val="center"/>
        </w:trPr>
        <w:tc>
          <w:tcPr>
            <w:tcW w:w="544" w:type="pct"/>
            <w:vAlign w:val="center"/>
          </w:tcPr>
          <w:p w:rsidR="003F073C" w:rsidRPr="007E1975" w:rsidRDefault="003F073C">
            <w:pPr>
              <w:jc w:val="center"/>
              <w:rPr>
                <w:rFonts w:ascii="宋体" w:hAnsi="宋体" w:cs="宋体"/>
                <w:color w:val="000000"/>
              </w:rPr>
            </w:pPr>
            <w:r w:rsidRPr="007E1975">
              <w:rPr>
                <w:rFonts w:ascii="宋体" w:hAnsi="宋体" w:cs="宋体"/>
                <w:color w:val="000000"/>
              </w:rPr>
              <w:t>2</w:t>
            </w:r>
          </w:p>
        </w:tc>
        <w:tc>
          <w:tcPr>
            <w:tcW w:w="2715" w:type="pct"/>
            <w:vAlign w:val="center"/>
          </w:tcPr>
          <w:p w:rsidR="003F073C" w:rsidRPr="007E1975" w:rsidRDefault="003F073C">
            <w:pPr>
              <w:jc w:val="center"/>
              <w:rPr>
                <w:rFonts w:ascii="宋体" w:cs="宋体"/>
                <w:color w:val="000000"/>
              </w:rPr>
            </w:pPr>
            <w:r w:rsidRPr="007E1975">
              <w:rPr>
                <w:rFonts w:ascii="宋体" w:hAnsi="宋体" w:cs="宋体" w:hint="eastAsia"/>
                <w:color w:val="000000"/>
              </w:rPr>
              <w:t>绝缘最薄处厚度</w:t>
            </w:r>
          </w:p>
        </w:tc>
        <w:tc>
          <w:tcPr>
            <w:tcW w:w="1739" w:type="pct"/>
            <w:vMerge/>
            <w:vAlign w:val="center"/>
          </w:tcPr>
          <w:p w:rsidR="003F073C" w:rsidRPr="007E1975" w:rsidRDefault="003F073C">
            <w:pPr>
              <w:snapToGrid w:val="0"/>
              <w:jc w:val="center"/>
              <w:rPr>
                <w:rFonts w:ascii="宋体" w:cs="宋体"/>
                <w:color w:val="000000"/>
              </w:rPr>
            </w:pPr>
          </w:p>
        </w:tc>
      </w:tr>
      <w:tr w:rsidR="003F073C" w:rsidRPr="007E1975">
        <w:trPr>
          <w:trHeight w:val="340"/>
          <w:jc w:val="center"/>
        </w:trPr>
        <w:tc>
          <w:tcPr>
            <w:tcW w:w="544" w:type="pct"/>
            <w:vAlign w:val="center"/>
          </w:tcPr>
          <w:p w:rsidR="003F073C" w:rsidRPr="007E1975" w:rsidRDefault="003F073C">
            <w:pPr>
              <w:jc w:val="center"/>
              <w:rPr>
                <w:rFonts w:ascii="宋体" w:hAnsi="宋体" w:cs="宋体"/>
                <w:color w:val="000000"/>
              </w:rPr>
            </w:pPr>
            <w:r w:rsidRPr="007E1975">
              <w:rPr>
                <w:rFonts w:ascii="宋体" w:hAnsi="宋体" w:cs="宋体"/>
                <w:color w:val="000000"/>
              </w:rPr>
              <w:t>3</w:t>
            </w:r>
          </w:p>
        </w:tc>
        <w:tc>
          <w:tcPr>
            <w:tcW w:w="2715" w:type="pct"/>
            <w:vAlign w:val="center"/>
          </w:tcPr>
          <w:p w:rsidR="003F073C" w:rsidRPr="007E1975" w:rsidRDefault="003F073C">
            <w:pPr>
              <w:jc w:val="center"/>
              <w:rPr>
                <w:rFonts w:ascii="宋体" w:cs="宋体"/>
                <w:color w:val="000000"/>
              </w:rPr>
            </w:pPr>
            <w:r w:rsidRPr="007E1975">
              <w:rPr>
                <w:rFonts w:ascii="宋体" w:hAnsi="宋体" w:cs="宋体" w:hint="eastAsia"/>
                <w:color w:val="000000"/>
              </w:rPr>
              <w:t>护套平均厚度</w:t>
            </w:r>
          </w:p>
        </w:tc>
        <w:tc>
          <w:tcPr>
            <w:tcW w:w="1739" w:type="pct"/>
            <w:vMerge/>
            <w:vAlign w:val="center"/>
          </w:tcPr>
          <w:p w:rsidR="003F073C" w:rsidRPr="007E1975" w:rsidRDefault="003F073C">
            <w:pPr>
              <w:snapToGrid w:val="0"/>
              <w:jc w:val="center"/>
              <w:rPr>
                <w:rFonts w:ascii="宋体" w:cs="宋体"/>
                <w:color w:val="000000"/>
              </w:rPr>
            </w:pPr>
          </w:p>
        </w:tc>
      </w:tr>
      <w:tr w:rsidR="003F073C" w:rsidRPr="007E1975">
        <w:trPr>
          <w:trHeight w:val="340"/>
          <w:jc w:val="center"/>
        </w:trPr>
        <w:tc>
          <w:tcPr>
            <w:tcW w:w="544" w:type="pct"/>
            <w:vAlign w:val="center"/>
          </w:tcPr>
          <w:p w:rsidR="003F073C" w:rsidRPr="007E1975" w:rsidRDefault="003F073C">
            <w:pPr>
              <w:jc w:val="center"/>
              <w:rPr>
                <w:rFonts w:ascii="宋体" w:hAnsi="宋体" w:cs="宋体"/>
                <w:color w:val="000000"/>
              </w:rPr>
            </w:pPr>
            <w:r w:rsidRPr="007E1975">
              <w:rPr>
                <w:rFonts w:ascii="宋体" w:hAnsi="宋体" w:cs="宋体"/>
                <w:color w:val="000000"/>
              </w:rPr>
              <w:t>4</w:t>
            </w:r>
          </w:p>
        </w:tc>
        <w:tc>
          <w:tcPr>
            <w:tcW w:w="2715" w:type="pct"/>
            <w:vAlign w:val="center"/>
          </w:tcPr>
          <w:p w:rsidR="003F073C" w:rsidRPr="007E1975" w:rsidRDefault="003F073C">
            <w:pPr>
              <w:jc w:val="center"/>
              <w:rPr>
                <w:rFonts w:ascii="宋体" w:cs="宋体"/>
                <w:color w:val="000000"/>
              </w:rPr>
            </w:pPr>
            <w:r w:rsidRPr="007E1975">
              <w:rPr>
                <w:rFonts w:ascii="宋体" w:hAnsi="宋体" w:cs="宋体" w:hint="eastAsia"/>
                <w:color w:val="000000"/>
              </w:rPr>
              <w:t>护套最薄处厚度</w:t>
            </w:r>
          </w:p>
        </w:tc>
        <w:tc>
          <w:tcPr>
            <w:tcW w:w="1739" w:type="pct"/>
            <w:vMerge/>
            <w:vAlign w:val="center"/>
          </w:tcPr>
          <w:p w:rsidR="003F073C" w:rsidRPr="007E1975" w:rsidRDefault="003F073C">
            <w:pPr>
              <w:snapToGrid w:val="0"/>
              <w:jc w:val="center"/>
              <w:rPr>
                <w:rFonts w:ascii="宋体" w:cs="宋体"/>
                <w:color w:val="000000"/>
              </w:rPr>
            </w:pPr>
          </w:p>
        </w:tc>
      </w:tr>
      <w:tr w:rsidR="003F073C" w:rsidRPr="007E1975">
        <w:trPr>
          <w:trHeight w:val="340"/>
          <w:jc w:val="center"/>
        </w:trPr>
        <w:tc>
          <w:tcPr>
            <w:tcW w:w="544" w:type="pct"/>
            <w:vAlign w:val="center"/>
          </w:tcPr>
          <w:p w:rsidR="003F073C" w:rsidRPr="007E1975" w:rsidRDefault="003F073C">
            <w:pPr>
              <w:jc w:val="center"/>
              <w:rPr>
                <w:rFonts w:ascii="宋体" w:hAnsi="宋体" w:cs="宋体"/>
                <w:color w:val="000000"/>
              </w:rPr>
            </w:pPr>
            <w:r w:rsidRPr="007E1975">
              <w:rPr>
                <w:rFonts w:ascii="宋体" w:hAnsi="宋体" w:cs="宋体"/>
                <w:color w:val="000000"/>
              </w:rPr>
              <w:t>6</w:t>
            </w:r>
          </w:p>
        </w:tc>
        <w:tc>
          <w:tcPr>
            <w:tcW w:w="2715" w:type="pct"/>
            <w:vAlign w:val="center"/>
          </w:tcPr>
          <w:p w:rsidR="003F073C" w:rsidRPr="007E1975" w:rsidRDefault="003F073C">
            <w:pPr>
              <w:jc w:val="center"/>
              <w:rPr>
                <w:rFonts w:ascii="宋体" w:cs="宋体"/>
                <w:color w:val="000000"/>
              </w:rPr>
            </w:pPr>
            <w:r w:rsidRPr="007E1975">
              <w:rPr>
                <w:rFonts w:ascii="宋体" w:hAnsi="宋体" w:cs="宋体" w:hint="eastAsia"/>
                <w:color w:val="000000"/>
              </w:rPr>
              <w:t>导体电阻</w:t>
            </w:r>
          </w:p>
        </w:tc>
        <w:tc>
          <w:tcPr>
            <w:tcW w:w="1739" w:type="pct"/>
            <w:vAlign w:val="center"/>
          </w:tcPr>
          <w:p w:rsidR="003F073C" w:rsidRPr="007E1975" w:rsidRDefault="003F073C">
            <w:pPr>
              <w:jc w:val="center"/>
              <w:rPr>
                <w:rFonts w:ascii="宋体" w:hAnsi="宋体" w:cs="宋体"/>
                <w:color w:val="000000"/>
                <w:lang w:val="de-DE"/>
              </w:rPr>
            </w:pPr>
            <w:r w:rsidRPr="007E1975">
              <w:rPr>
                <w:rFonts w:ascii="宋体" w:hAnsi="宋体" w:cs="宋体"/>
                <w:color w:val="000000"/>
                <w:lang w:val="de-DE"/>
              </w:rPr>
              <w:t>GB/T 5023.2—2008</w:t>
            </w:r>
          </w:p>
        </w:tc>
      </w:tr>
    </w:tbl>
    <w:p w:rsidR="003F073C" w:rsidRDefault="003F073C">
      <w:pPr>
        <w:pStyle w:val="BodyText"/>
        <w:rPr>
          <w:rFonts w:cs="Times New Roman"/>
        </w:rPr>
      </w:pPr>
    </w:p>
    <w:p w:rsidR="003F073C" w:rsidRDefault="003F073C" w:rsidP="007E1975">
      <w:pPr>
        <w:ind w:left="31680" w:hangingChars="300" w:firstLine="31680"/>
        <w:rPr>
          <w:rFonts w:ascii="宋体" w:cs="Times New Roman"/>
          <w:color w:val="000000"/>
          <w:sz w:val="18"/>
          <w:szCs w:val="18"/>
        </w:rPr>
      </w:pPr>
      <w:r>
        <w:rPr>
          <w:rFonts w:ascii="宋体" w:hAnsi="宋体" w:cs="宋体" w:hint="eastAsia"/>
          <w:color w:val="000000"/>
          <w:sz w:val="18"/>
          <w:szCs w:val="18"/>
        </w:rPr>
        <w:t>注：</w:t>
      </w:r>
      <w:r>
        <w:rPr>
          <w:rFonts w:ascii="宋体" w:hAnsi="宋体" w:cs="宋体"/>
          <w:color w:val="000000"/>
          <w:sz w:val="18"/>
          <w:szCs w:val="18"/>
        </w:rPr>
        <w:t>1.</w:t>
      </w:r>
      <w:r>
        <w:rPr>
          <w:rFonts w:ascii="宋体" w:hAnsi="宋体" w:cs="宋体" w:hint="eastAsia"/>
          <w:color w:val="000000"/>
          <w:sz w:val="18"/>
          <w:szCs w:val="18"/>
        </w:rPr>
        <w:t>上表所列检验项目是有关法律法规、标准等规定的，重点涉及健康、安全、节能、环保以及消费者、有关组织反映有质量问题的重要项目。</w:t>
      </w:r>
    </w:p>
    <w:p w:rsidR="003F073C" w:rsidRDefault="003F073C" w:rsidP="007E1975">
      <w:pPr>
        <w:ind w:firstLineChars="200" w:firstLine="31680"/>
        <w:rPr>
          <w:rFonts w:ascii="宋体" w:cs="Times New Roman"/>
          <w:color w:val="000000"/>
          <w:sz w:val="18"/>
          <w:szCs w:val="18"/>
        </w:rPr>
      </w:pPr>
      <w:r>
        <w:rPr>
          <w:rFonts w:ascii="宋体" w:hAnsi="宋体" w:cs="宋体"/>
          <w:color w:val="000000"/>
          <w:sz w:val="18"/>
          <w:szCs w:val="18"/>
        </w:rPr>
        <w:t>2.</w:t>
      </w:r>
      <w:r>
        <w:rPr>
          <w:rFonts w:ascii="宋体" w:hAnsi="宋体" w:cs="宋体" w:hint="eastAsia"/>
          <w:color w:val="000000"/>
          <w:sz w:val="18"/>
          <w:szCs w:val="18"/>
        </w:rPr>
        <w:t>检验方法包括相关产品标准及试验方法标准。</w:t>
      </w:r>
    </w:p>
    <w:p w:rsidR="003F073C" w:rsidRDefault="003F073C" w:rsidP="007E1975">
      <w:pPr>
        <w:ind w:leftChars="180" w:left="31680" w:hangingChars="100" w:firstLine="31680"/>
        <w:rPr>
          <w:rFonts w:ascii="宋体" w:cs="Times New Roman"/>
          <w:color w:val="000000"/>
          <w:sz w:val="18"/>
          <w:szCs w:val="18"/>
        </w:rPr>
      </w:pPr>
      <w:r>
        <w:rPr>
          <w:rFonts w:ascii="宋体" w:hAnsi="宋体" w:cs="宋体"/>
          <w:color w:val="000000"/>
          <w:sz w:val="18"/>
          <w:szCs w:val="18"/>
        </w:rPr>
        <w:t>3.</w:t>
      </w:r>
      <w:r>
        <w:rPr>
          <w:rFonts w:ascii="宋体" w:hAnsi="宋体" w:cs="宋体" w:hint="eastAsia"/>
          <w:color w:val="000000"/>
          <w:sz w:val="18"/>
          <w:szCs w:val="18"/>
        </w:rPr>
        <w:t>凡是注日期的文件，其随后所有的修改单（不包括勘误的内容）或修订版不适用于本细则。凡是不注日期的文件，其最新版本适用于本细则。</w:t>
      </w:r>
    </w:p>
    <w:p w:rsidR="003F073C" w:rsidRDefault="003F073C" w:rsidP="007E1975">
      <w:pPr>
        <w:ind w:firstLineChars="200" w:firstLine="31680"/>
        <w:rPr>
          <w:rFonts w:ascii="宋体" w:cs="Times New Roman"/>
          <w:color w:val="000000"/>
          <w:sz w:val="18"/>
          <w:szCs w:val="18"/>
        </w:rPr>
      </w:pPr>
      <w:r>
        <w:rPr>
          <w:rFonts w:ascii="宋体" w:hAnsi="宋体" w:cs="宋体"/>
          <w:color w:val="000000"/>
          <w:sz w:val="18"/>
          <w:szCs w:val="18"/>
        </w:rPr>
        <w:t>4.</w:t>
      </w:r>
      <w:r>
        <w:rPr>
          <w:rFonts w:ascii="宋体" w:hAnsi="宋体" w:cs="宋体" w:hint="eastAsia"/>
          <w:color w:val="000000"/>
          <w:sz w:val="18"/>
          <w:szCs w:val="18"/>
        </w:rPr>
        <w:t>执行企业标准、团体标准、地方标准的产品，检验项目参照上述内容执行。</w:t>
      </w:r>
    </w:p>
    <w:p w:rsidR="003F073C" w:rsidRDefault="003F073C">
      <w:pPr>
        <w:ind w:firstLine="360"/>
        <w:rPr>
          <w:rFonts w:ascii="宋体" w:cs="Times New Roman"/>
          <w:sz w:val="18"/>
          <w:szCs w:val="18"/>
        </w:rPr>
      </w:pPr>
    </w:p>
    <w:p w:rsidR="003F073C" w:rsidRDefault="003F073C" w:rsidP="00BA09E6">
      <w:pPr>
        <w:spacing w:beforeLines="100" w:afterLines="100"/>
        <w:outlineLvl w:val="0"/>
        <w:rPr>
          <w:rFonts w:ascii="黑体" w:eastAsia="黑体" w:hAnsi="黑体" w:cs="Times New Roman"/>
        </w:rPr>
      </w:pPr>
      <w:r>
        <w:rPr>
          <w:rFonts w:ascii="黑体" w:eastAsia="黑体" w:hAnsi="黑体" w:cs="黑体"/>
        </w:rPr>
        <w:t>3</w:t>
      </w:r>
      <w:r>
        <w:rPr>
          <w:rFonts w:ascii="黑体" w:eastAsia="黑体" w:hAnsi="黑体" w:cs="黑体" w:hint="eastAsia"/>
        </w:rPr>
        <w:t>判定规则</w:t>
      </w:r>
    </w:p>
    <w:p w:rsidR="003F073C" w:rsidRDefault="003F073C" w:rsidP="00BA09E6">
      <w:pPr>
        <w:spacing w:beforeLines="100" w:afterLines="100"/>
        <w:outlineLvl w:val="0"/>
        <w:rPr>
          <w:rFonts w:ascii="黑体" w:eastAsia="黑体" w:hAnsi="黑体" w:cs="Times New Roman"/>
        </w:rPr>
      </w:pPr>
      <w:r>
        <w:rPr>
          <w:rFonts w:ascii="黑体" w:eastAsia="黑体" w:hAnsi="黑体" w:cs="黑体"/>
        </w:rPr>
        <w:t>3.1</w:t>
      </w:r>
      <w:r>
        <w:rPr>
          <w:rFonts w:ascii="黑体" w:eastAsia="黑体" w:hAnsi="黑体" w:cs="黑体" w:hint="eastAsia"/>
        </w:rPr>
        <w:t>依据标准</w:t>
      </w:r>
    </w:p>
    <w:p w:rsidR="003F073C" w:rsidRDefault="003F073C" w:rsidP="007E1975">
      <w:pPr>
        <w:pStyle w:val="a9"/>
        <w:ind w:firstLine="31680"/>
        <w:rPr>
          <w:rFonts w:hAnsi="Calibri" w:cs="Times New Roman"/>
        </w:rPr>
      </w:pPr>
      <w:r>
        <w:rPr>
          <w:rFonts w:hAnsi="Calibri"/>
        </w:rPr>
        <w:t xml:space="preserve">GB/T 3048.4-2007 </w:t>
      </w:r>
      <w:r>
        <w:rPr>
          <w:rFonts w:hAnsi="Calibri" w:hint="eastAsia"/>
        </w:rPr>
        <w:t>电线电缆电性能试验方法</w:t>
      </w:r>
      <w:r>
        <w:rPr>
          <w:rFonts w:hAnsi="Calibri"/>
        </w:rPr>
        <w:t xml:space="preserve"> </w:t>
      </w:r>
      <w:r>
        <w:rPr>
          <w:rFonts w:hAnsi="Calibri" w:hint="eastAsia"/>
        </w:rPr>
        <w:t>第</w:t>
      </w:r>
      <w:r>
        <w:rPr>
          <w:rFonts w:hAnsi="Calibri"/>
        </w:rPr>
        <w:t>4</w:t>
      </w:r>
      <w:r>
        <w:rPr>
          <w:rFonts w:hAnsi="Calibri" w:hint="eastAsia"/>
        </w:rPr>
        <w:t>部分：导体直流电阻试验</w:t>
      </w:r>
    </w:p>
    <w:p w:rsidR="003F073C" w:rsidRDefault="003F073C" w:rsidP="007E1975">
      <w:pPr>
        <w:pStyle w:val="a9"/>
        <w:ind w:firstLine="31680"/>
        <w:rPr>
          <w:rFonts w:hAnsi="Calibri" w:cs="Times New Roman"/>
        </w:rPr>
      </w:pPr>
      <w:r>
        <w:rPr>
          <w:rFonts w:hAnsi="Calibri"/>
        </w:rPr>
        <w:t xml:space="preserve">GB/T 3048.5-2008 </w:t>
      </w:r>
      <w:r>
        <w:rPr>
          <w:rFonts w:hAnsi="Calibri" w:hint="eastAsia"/>
        </w:rPr>
        <w:t>电线电缆电性能试验方法</w:t>
      </w:r>
      <w:r>
        <w:rPr>
          <w:rFonts w:hAnsi="Calibri"/>
        </w:rPr>
        <w:t xml:space="preserve"> </w:t>
      </w:r>
      <w:r>
        <w:rPr>
          <w:rFonts w:hAnsi="Calibri" w:hint="eastAsia"/>
        </w:rPr>
        <w:t>第</w:t>
      </w:r>
      <w:r>
        <w:rPr>
          <w:rFonts w:hAnsi="Calibri"/>
        </w:rPr>
        <w:t>5</w:t>
      </w:r>
      <w:r>
        <w:rPr>
          <w:rFonts w:hAnsi="Calibri" w:hint="eastAsia"/>
        </w:rPr>
        <w:t>部分：绝缘电阻试验</w:t>
      </w:r>
    </w:p>
    <w:p w:rsidR="003F073C" w:rsidRDefault="003F073C" w:rsidP="007E1975">
      <w:pPr>
        <w:pStyle w:val="a9"/>
        <w:ind w:firstLine="31680"/>
        <w:rPr>
          <w:rFonts w:hAnsi="Calibri" w:cs="Times New Roman"/>
        </w:rPr>
      </w:pPr>
      <w:r>
        <w:rPr>
          <w:rFonts w:hAnsi="Calibri"/>
        </w:rPr>
        <w:t xml:space="preserve">GB/T 5023.1-2008 </w:t>
      </w:r>
      <w:r>
        <w:rPr>
          <w:rFonts w:hAnsi="Calibri" w:hint="eastAsia"/>
        </w:rPr>
        <w:t>额定电压</w:t>
      </w:r>
      <w:r>
        <w:rPr>
          <w:rFonts w:hAnsi="Calibri"/>
        </w:rPr>
        <w:t>450/750V</w:t>
      </w:r>
      <w:r>
        <w:rPr>
          <w:rFonts w:hAnsi="Calibri" w:hint="eastAsia"/>
        </w:rPr>
        <w:t>及以下聚氯乙烯绝缘电缆</w:t>
      </w:r>
      <w:r>
        <w:rPr>
          <w:rFonts w:hAnsi="Calibri"/>
        </w:rPr>
        <w:t xml:space="preserve"> </w:t>
      </w:r>
      <w:r>
        <w:rPr>
          <w:rFonts w:hAnsi="Calibri" w:hint="eastAsia"/>
        </w:rPr>
        <w:t>第</w:t>
      </w:r>
      <w:r>
        <w:rPr>
          <w:rFonts w:hAnsi="Calibri"/>
        </w:rPr>
        <w:t>1</w:t>
      </w:r>
      <w:r>
        <w:rPr>
          <w:rFonts w:hAnsi="Calibri" w:hint="eastAsia"/>
        </w:rPr>
        <w:t>部分：一般要求</w:t>
      </w:r>
    </w:p>
    <w:p w:rsidR="003F073C" w:rsidRDefault="003F073C" w:rsidP="007E1975">
      <w:pPr>
        <w:pStyle w:val="a9"/>
        <w:ind w:firstLine="31680"/>
        <w:rPr>
          <w:rFonts w:hAnsi="Calibri" w:cs="Times New Roman"/>
        </w:rPr>
      </w:pPr>
      <w:r>
        <w:rPr>
          <w:rFonts w:hAnsi="Calibri"/>
        </w:rPr>
        <w:t xml:space="preserve">GB/T 5023.2-2008 </w:t>
      </w:r>
      <w:r>
        <w:rPr>
          <w:rFonts w:hAnsi="Calibri" w:hint="eastAsia"/>
        </w:rPr>
        <w:t>额定电压</w:t>
      </w:r>
      <w:r>
        <w:rPr>
          <w:rFonts w:hAnsi="Calibri"/>
        </w:rPr>
        <w:t>450/750V</w:t>
      </w:r>
      <w:r>
        <w:rPr>
          <w:rFonts w:hAnsi="Calibri" w:hint="eastAsia"/>
        </w:rPr>
        <w:t>及以下聚氯乙烯绝缘电缆</w:t>
      </w:r>
      <w:r>
        <w:rPr>
          <w:rFonts w:hAnsi="Calibri"/>
        </w:rPr>
        <w:t xml:space="preserve"> </w:t>
      </w:r>
      <w:r>
        <w:rPr>
          <w:rFonts w:hAnsi="Calibri" w:hint="eastAsia"/>
        </w:rPr>
        <w:t>第</w:t>
      </w:r>
      <w:r>
        <w:rPr>
          <w:rFonts w:hAnsi="Calibri"/>
        </w:rPr>
        <w:t>2</w:t>
      </w:r>
      <w:r>
        <w:rPr>
          <w:rFonts w:hAnsi="Calibri" w:hint="eastAsia"/>
        </w:rPr>
        <w:t>部分：试验方法</w:t>
      </w:r>
    </w:p>
    <w:p w:rsidR="003F073C" w:rsidRDefault="003F073C" w:rsidP="007E1975">
      <w:pPr>
        <w:pStyle w:val="a9"/>
        <w:ind w:firstLine="31680"/>
        <w:rPr>
          <w:rFonts w:hAnsi="Calibri" w:cs="Times New Roman"/>
        </w:rPr>
      </w:pPr>
      <w:r>
        <w:rPr>
          <w:rFonts w:hAnsi="Calibri"/>
        </w:rPr>
        <w:t xml:space="preserve">GB/T 5023.3-2008 </w:t>
      </w:r>
      <w:r>
        <w:rPr>
          <w:rFonts w:hAnsi="Calibri" w:hint="eastAsia"/>
        </w:rPr>
        <w:t>额定电压</w:t>
      </w:r>
      <w:r>
        <w:rPr>
          <w:rFonts w:hAnsi="Calibri"/>
        </w:rPr>
        <w:t>450/750V</w:t>
      </w:r>
      <w:r>
        <w:rPr>
          <w:rFonts w:hAnsi="Calibri" w:hint="eastAsia"/>
        </w:rPr>
        <w:t>及以下聚氯乙烯绝缘电缆</w:t>
      </w:r>
      <w:r>
        <w:rPr>
          <w:rFonts w:hAnsi="Calibri"/>
        </w:rPr>
        <w:t xml:space="preserve"> </w:t>
      </w:r>
      <w:r>
        <w:rPr>
          <w:rFonts w:hAnsi="Calibri" w:hint="eastAsia"/>
        </w:rPr>
        <w:t>第</w:t>
      </w:r>
      <w:r>
        <w:rPr>
          <w:rFonts w:hAnsi="Calibri"/>
        </w:rPr>
        <w:t>3</w:t>
      </w:r>
      <w:r>
        <w:rPr>
          <w:rFonts w:hAnsi="Calibri" w:hint="eastAsia"/>
        </w:rPr>
        <w:t>部分：固定布线用无护套电缆</w:t>
      </w:r>
    </w:p>
    <w:p w:rsidR="003F073C" w:rsidRDefault="003F073C" w:rsidP="007E1975">
      <w:pPr>
        <w:pStyle w:val="a9"/>
        <w:ind w:firstLine="31680"/>
        <w:rPr>
          <w:rFonts w:hAnsi="Calibri" w:cs="Times New Roman"/>
        </w:rPr>
      </w:pPr>
      <w:r>
        <w:rPr>
          <w:rFonts w:hAnsi="Calibri"/>
        </w:rPr>
        <w:t xml:space="preserve">GB/T 5023.4-2008 </w:t>
      </w:r>
      <w:r>
        <w:rPr>
          <w:rFonts w:hAnsi="Calibri" w:hint="eastAsia"/>
        </w:rPr>
        <w:t>额定电压</w:t>
      </w:r>
      <w:r>
        <w:rPr>
          <w:rFonts w:hAnsi="Calibri"/>
        </w:rPr>
        <w:t>450/750V</w:t>
      </w:r>
      <w:r>
        <w:rPr>
          <w:rFonts w:hAnsi="Calibri" w:hint="eastAsia"/>
        </w:rPr>
        <w:t>及以下聚氯乙烯绝缘电缆</w:t>
      </w:r>
      <w:r>
        <w:rPr>
          <w:rFonts w:hAnsi="Calibri"/>
        </w:rPr>
        <w:t xml:space="preserve"> </w:t>
      </w:r>
      <w:r>
        <w:rPr>
          <w:rFonts w:hAnsi="Calibri" w:hint="eastAsia"/>
        </w:rPr>
        <w:t>第</w:t>
      </w:r>
      <w:r>
        <w:rPr>
          <w:rFonts w:hAnsi="Calibri"/>
        </w:rPr>
        <w:t>4</w:t>
      </w:r>
      <w:r>
        <w:rPr>
          <w:rFonts w:hAnsi="Calibri" w:hint="eastAsia"/>
        </w:rPr>
        <w:t>部分：固定布线用护套电缆</w:t>
      </w:r>
    </w:p>
    <w:p w:rsidR="003F073C" w:rsidRDefault="003F073C" w:rsidP="007E1975">
      <w:pPr>
        <w:pStyle w:val="a9"/>
        <w:ind w:firstLine="31680"/>
        <w:rPr>
          <w:rFonts w:hAnsi="Calibri" w:cs="Times New Roman"/>
        </w:rPr>
      </w:pPr>
      <w:r>
        <w:rPr>
          <w:rFonts w:hAnsi="Calibri"/>
        </w:rPr>
        <w:t xml:space="preserve">GB/T 5023.5-2008 </w:t>
      </w:r>
      <w:r>
        <w:rPr>
          <w:rFonts w:hAnsi="Calibri" w:hint="eastAsia"/>
        </w:rPr>
        <w:t>额定电压</w:t>
      </w:r>
      <w:r>
        <w:rPr>
          <w:rFonts w:hAnsi="Calibri"/>
        </w:rPr>
        <w:t>450/750V</w:t>
      </w:r>
      <w:r>
        <w:rPr>
          <w:rFonts w:hAnsi="Calibri" w:hint="eastAsia"/>
        </w:rPr>
        <w:t>及以下聚氯乙烯绝缘电缆</w:t>
      </w:r>
      <w:r>
        <w:rPr>
          <w:rFonts w:hAnsi="Calibri"/>
        </w:rPr>
        <w:t xml:space="preserve"> </w:t>
      </w:r>
      <w:r>
        <w:rPr>
          <w:rFonts w:hAnsi="Calibri" w:hint="eastAsia"/>
        </w:rPr>
        <w:t>第</w:t>
      </w:r>
      <w:r>
        <w:rPr>
          <w:rFonts w:hAnsi="Calibri"/>
        </w:rPr>
        <w:t>5</w:t>
      </w:r>
      <w:r>
        <w:rPr>
          <w:rFonts w:hAnsi="Calibri" w:hint="eastAsia"/>
        </w:rPr>
        <w:t>部分：软电缆（软线）</w:t>
      </w:r>
    </w:p>
    <w:p w:rsidR="003F073C" w:rsidRDefault="003F073C" w:rsidP="007E1975">
      <w:pPr>
        <w:pStyle w:val="a9"/>
        <w:ind w:firstLine="31680"/>
        <w:rPr>
          <w:rFonts w:hAnsi="Calibri" w:cs="Times New Roman"/>
        </w:rPr>
      </w:pPr>
      <w:r>
        <w:rPr>
          <w:rFonts w:hAnsi="Calibri"/>
        </w:rPr>
        <w:t xml:space="preserve">JB/T 8734.1-2016 </w:t>
      </w:r>
      <w:r>
        <w:rPr>
          <w:rFonts w:hAnsi="Calibri" w:hint="eastAsia"/>
        </w:rPr>
        <w:t>额定电压</w:t>
      </w:r>
      <w:r>
        <w:rPr>
          <w:rFonts w:hAnsi="Calibri"/>
        </w:rPr>
        <w:t>450/750V</w:t>
      </w:r>
      <w:r>
        <w:rPr>
          <w:rFonts w:hAnsi="Calibri" w:hint="eastAsia"/>
        </w:rPr>
        <w:t>及以下聚氯乙烯绝缘电缆电线和软线</w:t>
      </w:r>
      <w:r>
        <w:rPr>
          <w:rFonts w:hAnsi="Calibri"/>
        </w:rPr>
        <w:t xml:space="preserve"> </w:t>
      </w:r>
      <w:r>
        <w:rPr>
          <w:rFonts w:hAnsi="Calibri" w:hint="eastAsia"/>
        </w:rPr>
        <w:t>第</w:t>
      </w:r>
      <w:r>
        <w:rPr>
          <w:rFonts w:hAnsi="Calibri"/>
        </w:rPr>
        <w:t>1</w:t>
      </w:r>
      <w:r>
        <w:rPr>
          <w:rFonts w:hAnsi="Calibri" w:hint="eastAsia"/>
        </w:rPr>
        <w:t>部分：一般规定</w:t>
      </w:r>
    </w:p>
    <w:p w:rsidR="003F073C" w:rsidRDefault="003F073C" w:rsidP="007E1975">
      <w:pPr>
        <w:pStyle w:val="a9"/>
        <w:ind w:firstLine="31680"/>
        <w:rPr>
          <w:rFonts w:hAnsi="Calibri" w:cs="Times New Roman"/>
        </w:rPr>
      </w:pPr>
      <w:r>
        <w:rPr>
          <w:rFonts w:hAnsi="Calibri"/>
        </w:rPr>
        <w:t xml:space="preserve">JB/T 8734.2-2016 </w:t>
      </w:r>
      <w:r>
        <w:rPr>
          <w:rFonts w:hAnsi="Calibri" w:hint="eastAsia"/>
        </w:rPr>
        <w:t>额定电压</w:t>
      </w:r>
      <w:r>
        <w:rPr>
          <w:rFonts w:hAnsi="Calibri"/>
        </w:rPr>
        <w:t>450/750V</w:t>
      </w:r>
      <w:r>
        <w:rPr>
          <w:rFonts w:hAnsi="Calibri" w:hint="eastAsia"/>
        </w:rPr>
        <w:t>及以下聚氯乙烯绝缘电缆电线和软线</w:t>
      </w:r>
      <w:r>
        <w:rPr>
          <w:rFonts w:hAnsi="Calibri"/>
        </w:rPr>
        <w:t xml:space="preserve"> </w:t>
      </w:r>
      <w:r>
        <w:rPr>
          <w:rFonts w:hAnsi="Calibri" w:hint="eastAsia"/>
        </w:rPr>
        <w:t>第</w:t>
      </w:r>
      <w:r>
        <w:rPr>
          <w:rFonts w:hAnsi="Calibri"/>
        </w:rPr>
        <w:t>2</w:t>
      </w:r>
      <w:r>
        <w:rPr>
          <w:rFonts w:hAnsi="Calibri" w:hint="eastAsia"/>
        </w:rPr>
        <w:t>部分：固定布线用电缆电线</w:t>
      </w:r>
    </w:p>
    <w:p w:rsidR="003F073C" w:rsidRDefault="003F073C" w:rsidP="007E1975">
      <w:pPr>
        <w:pStyle w:val="a9"/>
        <w:ind w:firstLine="31680"/>
        <w:rPr>
          <w:rFonts w:hAnsi="宋体" w:cs="Times New Roman"/>
          <w:color w:val="000000"/>
        </w:rPr>
      </w:pPr>
      <w:r>
        <w:rPr>
          <w:rFonts w:hAnsi="Calibri"/>
        </w:rPr>
        <w:t xml:space="preserve">JB/T 8734.3-2016 </w:t>
      </w:r>
      <w:r>
        <w:rPr>
          <w:rFonts w:hAnsi="Calibri" w:hint="eastAsia"/>
        </w:rPr>
        <w:t>额定电压</w:t>
      </w:r>
      <w:r>
        <w:rPr>
          <w:rFonts w:hAnsi="Calibri"/>
        </w:rPr>
        <w:t>450/750V</w:t>
      </w:r>
      <w:r>
        <w:rPr>
          <w:rFonts w:hAnsi="Calibri" w:hint="eastAsia"/>
        </w:rPr>
        <w:t>及以下聚氯乙烯绝缘电缆电线和软线</w:t>
      </w:r>
      <w:r>
        <w:rPr>
          <w:rFonts w:hAnsi="Calibri"/>
        </w:rPr>
        <w:t xml:space="preserve"> </w:t>
      </w:r>
      <w:r>
        <w:rPr>
          <w:rFonts w:hAnsi="Calibri" w:hint="eastAsia"/>
        </w:rPr>
        <w:t>第</w:t>
      </w:r>
      <w:r>
        <w:rPr>
          <w:rFonts w:hAnsi="Calibri"/>
        </w:rPr>
        <w:t>3</w:t>
      </w:r>
      <w:r>
        <w:rPr>
          <w:rFonts w:hAnsi="Calibri" w:hint="eastAsia"/>
        </w:rPr>
        <w:t>部分：连接用软电线和软电缆现行有效的企业标准、团体</w:t>
      </w:r>
      <w:r>
        <w:rPr>
          <w:rFonts w:hAnsi="宋体" w:hint="eastAsia"/>
          <w:color w:val="000000"/>
        </w:rPr>
        <w:t>标准、地方标准及产品明示质量要求。</w:t>
      </w:r>
    </w:p>
    <w:p w:rsidR="003F073C" w:rsidRDefault="003F073C" w:rsidP="00BA09E6">
      <w:pPr>
        <w:spacing w:beforeLines="100" w:afterLines="100"/>
        <w:outlineLvl w:val="0"/>
        <w:rPr>
          <w:rFonts w:ascii="黑体" w:eastAsia="黑体" w:hAnsi="黑体" w:cs="Times New Roman"/>
        </w:rPr>
      </w:pPr>
      <w:r>
        <w:rPr>
          <w:rFonts w:ascii="黑体" w:eastAsia="黑体" w:hAnsi="黑体" w:cs="黑体"/>
        </w:rPr>
        <w:t>3.2</w:t>
      </w:r>
      <w:r>
        <w:rPr>
          <w:rFonts w:ascii="黑体" w:eastAsia="黑体" w:hAnsi="黑体" w:cs="黑体" w:hint="eastAsia"/>
        </w:rPr>
        <w:t>判定原则</w:t>
      </w:r>
    </w:p>
    <w:p w:rsidR="003F073C" w:rsidRDefault="003F073C" w:rsidP="007E1975">
      <w:pPr>
        <w:pStyle w:val="a9"/>
        <w:ind w:firstLine="31680"/>
        <w:rPr>
          <w:rFonts w:hAnsi="Calibri" w:cs="Times New Roman"/>
        </w:rPr>
      </w:pPr>
      <w:r>
        <w:rPr>
          <w:rFonts w:hAnsi="Calibri" w:hint="eastAsia"/>
        </w:rPr>
        <w:t>经检验，检验项目全部合格，判定为被抽查产品所检项目未发现不合格；检验项目中任一项或一项以上不合格，判定为被抽查产品不合格。</w:t>
      </w:r>
    </w:p>
    <w:p w:rsidR="003F073C" w:rsidRDefault="003F073C" w:rsidP="007E1975">
      <w:pPr>
        <w:pStyle w:val="a9"/>
        <w:ind w:firstLine="31680"/>
        <w:rPr>
          <w:rFonts w:hAnsi="Calibri" w:cs="Times New Roman"/>
        </w:rPr>
      </w:pPr>
      <w:r>
        <w:rPr>
          <w:rFonts w:hAnsi="Calibri" w:hint="eastAsia"/>
        </w:rPr>
        <w:t>若被检产品明示的质量要求高于本细则中检验项目依据的标准要求时，应按被检产品明示的质量要求判定。</w:t>
      </w:r>
    </w:p>
    <w:p w:rsidR="003F073C" w:rsidRDefault="003F073C" w:rsidP="007E1975">
      <w:pPr>
        <w:pStyle w:val="a9"/>
        <w:ind w:firstLine="31680"/>
        <w:rPr>
          <w:rFonts w:hAnsi="Calibri" w:cs="Times New Roman"/>
        </w:rPr>
      </w:pPr>
      <w:r>
        <w:rPr>
          <w:rFonts w:hAnsi="Calibri" w:hint="eastAsia"/>
        </w:rPr>
        <w:t>若被检产品明示的质量要求低于本细则中检验项目依据的强制性标准要求时，应按照强制性标准要求判定。</w:t>
      </w:r>
    </w:p>
    <w:p w:rsidR="003F073C" w:rsidRDefault="003F073C" w:rsidP="007E1975">
      <w:pPr>
        <w:pStyle w:val="a9"/>
        <w:ind w:firstLine="31680"/>
        <w:rPr>
          <w:rFonts w:hAnsi="Calibri" w:cs="Times New Roman"/>
        </w:rPr>
      </w:pPr>
      <w:r>
        <w:rPr>
          <w:rFonts w:hAnsi="Calibri" w:hint="eastAsia"/>
        </w:rPr>
        <w:t>若被检产品明示的质量要求低于或包含本细则中检验项目依据的推荐性标准要求时，应以被检产品明示的质量要求判定</w:t>
      </w:r>
      <w:r>
        <w:rPr>
          <w:rFonts w:hAnsi="宋体" w:hint="eastAsia"/>
          <w:color w:val="000000"/>
        </w:rPr>
        <w:t>，但应在检验报告备注中进行说明</w:t>
      </w:r>
      <w:r>
        <w:rPr>
          <w:rFonts w:hAnsi="Calibri" w:hint="eastAsia"/>
        </w:rPr>
        <w:t>。</w:t>
      </w:r>
    </w:p>
    <w:p w:rsidR="003F073C" w:rsidRDefault="003F073C" w:rsidP="007E1975">
      <w:pPr>
        <w:pStyle w:val="a9"/>
        <w:ind w:firstLine="31680"/>
        <w:rPr>
          <w:rFonts w:hAnsi="Calibri" w:cs="Times New Roman"/>
        </w:rPr>
      </w:pPr>
      <w:r>
        <w:rPr>
          <w:rFonts w:hAnsi="Calibri" w:hint="eastAsia"/>
        </w:rPr>
        <w:t>若被检产品明示的质量要求缺少本细则中检验项目依据的强制性标准要求时，应按照强制性标准要求判定。</w:t>
      </w:r>
    </w:p>
    <w:p w:rsidR="003F073C" w:rsidRDefault="003F073C" w:rsidP="007E1975">
      <w:pPr>
        <w:pStyle w:val="a9"/>
        <w:ind w:firstLine="31680"/>
        <w:rPr>
          <w:rFonts w:hAnsi="Calibri" w:cs="Times New Roman"/>
        </w:rPr>
      </w:pPr>
      <w:r>
        <w:rPr>
          <w:rFonts w:hAnsi="Calibri" w:hint="eastAsia"/>
        </w:rPr>
        <w:t>若被检产品明示的质量要求缺少本细则中检验项目依据的推荐性标准要求时，该项目不参与判定</w:t>
      </w:r>
      <w:r>
        <w:rPr>
          <w:rFonts w:hAnsi="宋体" w:hint="eastAsia"/>
          <w:color w:val="000000"/>
        </w:rPr>
        <w:t>，但应在检验报告备注中进行说明</w:t>
      </w:r>
      <w:r>
        <w:rPr>
          <w:rFonts w:hAnsi="Calibri" w:hint="eastAsia"/>
        </w:rPr>
        <w:t>。</w:t>
      </w:r>
    </w:p>
    <w:p w:rsidR="003F073C" w:rsidRDefault="003F073C" w:rsidP="00BA09E6">
      <w:pPr>
        <w:spacing w:beforeLines="100" w:afterLines="100"/>
        <w:outlineLvl w:val="0"/>
        <w:rPr>
          <w:rFonts w:ascii="黑体" w:eastAsia="黑体" w:hAnsi="黑体" w:cs="黑体"/>
        </w:rPr>
      </w:pPr>
      <w:r>
        <w:rPr>
          <w:rFonts w:ascii="黑体" w:eastAsia="黑体" w:hAnsi="黑体" w:cs="黑体"/>
        </w:rPr>
        <w:t>4.</w:t>
      </w:r>
      <w:r>
        <w:rPr>
          <w:rFonts w:ascii="黑体" w:eastAsia="黑体" w:hAnsi="黑体" w:cs="黑体" w:hint="eastAsia"/>
        </w:rPr>
        <w:t>附则</w:t>
      </w:r>
      <w:r>
        <w:rPr>
          <w:rFonts w:ascii="黑体" w:eastAsia="黑体" w:hAnsi="黑体" w:cs="黑体"/>
        </w:rPr>
        <w:t xml:space="preserve">  </w:t>
      </w:r>
    </w:p>
    <w:p w:rsidR="003F073C" w:rsidRDefault="003F073C" w:rsidP="007E1975">
      <w:pPr>
        <w:pStyle w:val="a9"/>
        <w:ind w:firstLine="31680"/>
        <w:rPr>
          <w:rFonts w:hAnsi="Calibri" w:cs="Times New Roman"/>
        </w:rPr>
      </w:pPr>
      <w:r>
        <w:rPr>
          <w:rFonts w:hAnsi="Calibri" w:hint="eastAsia"/>
        </w:rPr>
        <w:t>本细则代替《广元市电线电缆产品质量市级监督抽查实施细则》</w:t>
      </w:r>
      <w:r>
        <w:rPr>
          <w:rFonts w:hAnsi="Calibri"/>
        </w:rPr>
        <w:t>GYZJ-005-2023</w:t>
      </w:r>
      <w:r>
        <w:rPr>
          <w:rFonts w:hAnsi="Calibri" w:hint="eastAsia"/>
        </w:rPr>
        <w:t>。</w:t>
      </w:r>
    </w:p>
    <w:p w:rsidR="003F073C" w:rsidRDefault="003F073C" w:rsidP="007E1975">
      <w:pPr>
        <w:pStyle w:val="a9"/>
        <w:ind w:firstLine="31680"/>
        <w:rPr>
          <w:rFonts w:cs="Times New Roman"/>
          <w:color w:val="000000"/>
        </w:rPr>
      </w:pPr>
    </w:p>
    <w:p w:rsidR="003F073C" w:rsidRDefault="003F073C">
      <w:pPr>
        <w:rPr>
          <w:rFonts w:cs="Times New Roman"/>
          <w:color w:val="000000"/>
        </w:rPr>
      </w:pPr>
    </w:p>
    <w:p w:rsidR="003F073C" w:rsidRDefault="003F073C">
      <w:pPr>
        <w:pStyle w:val="BodyText"/>
        <w:rPr>
          <w:rFonts w:cs="Times New Roman"/>
          <w:kern w:val="0"/>
          <w:sz w:val="21"/>
          <w:szCs w:val="21"/>
        </w:rPr>
      </w:pPr>
    </w:p>
    <w:p w:rsidR="003F073C" w:rsidRDefault="003F073C">
      <w:pPr>
        <w:rPr>
          <w:rFonts w:cs="Times New Roman"/>
          <w:lang w:val="zh-CN"/>
        </w:rPr>
      </w:pPr>
    </w:p>
    <w:p w:rsidR="003F073C" w:rsidRDefault="003F073C">
      <w:pPr>
        <w:pStyle w:val="BodyText"/>
        <w:rPr>
          <w:rFonts w:cs="Times New Roman"/>
        </w:rPr>
      </w:pPr>
    </w:p>
    <w:p w:rsidR="003F073C" w:rsidRDefault="003F073C">
      <w:pPr>
        <w:rPr>
          <w:rFonts w:cs="Times New Roman"/>
          <w:lang w:val="zh-CN"/>
        </w:rPr>
      </w:pPr>
    </w:p>
    <w:p w:rsidR="003F073C" w:rsidRDefault="003F073C">
      <w:pPr>
        <w:pStyle w:val="BodyText"/>
        <w:rPr>
          <w:rFonts w:cs="Times New Roman"/>
        </w:rPr>
      </w:pPr>
    </w:p>
    <w:p w:rsidR="003F073C" w:rsidRDefault="003F073C">
      <w:pPr>
        <w:rPr>
          <w:rFonts w:cs="Times New Roman"/>
          <w:lang w:val="zh-CN"/>
        </w:rPr>
      </w:pPr>
    </w:p>
    <w:p w:rsidR="003F073C" w:rsidRDefault="003F073C">
      <w:pPr>
        <w:rPr>
          <w:rFonts w:cs="Times New Roman"/>
        </w:rPr>
      </w:pPr>
    </w:p>
    <w:sectPr w:rsidR="003F073C" w:rsidSect="00586D1E">
      <w:headerReference w:type="default" r:id="rId7"/>
      <w:footerReference w:type="default" r:id="rId8"/>
      <w:pgSz w:w="11910" w:h="16840"/>
      <w:pgMar w:top="1378" w:right="1298" w:bottom="1440" w:left="1298" w:header="0" w:footer="737"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73C" w:rsidRDefault="003F073C" w:rsidP="00586D1E">
      <w:pPr>
        <w:rPr>
          <w:rFonts w:cs="Times New Roman"/>
        </w:rPr>
      </w:pPr>
      <w:r>
        <w:rPr>
          <w:rFonts w:cs="Times New Roman"/>
        </w:rPr>
        <w:separator/>
      </w:r>
    </w:p>
  </w:endnote>
  <w:endnote w:type="continuationSeparator" w:id="1">
    <w:p w:rsidR="003F073C" w:rsidRDefault="003F073C" w:rsidP="00586D1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黑体">
    <w:altName w:val="um"/>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73C" w:rsidRDefault="003F073C">
    <w:pPr>
      <w:pStyle w:val="Footer"/>
      <w:jc w:val="center"/>
      <w:rPr>
        <w:rFonts w:cs="Times New Roman"/>
      </w:rPr>
    </w:pPr>
    <w:fldSimple w:instr="PAGE   \* MERGEFORMAT">
      <w:r w:rsidRPr="007E1975">
        <w:rPr>
          <w:noProof/>
          <w:lang w:val="zh-CN"/>
        </w:rPr>
        <w:t>1</w:t>
      </w:r>
    </w:fldSimple>
  </w:p>
  <w:p w:rsidR="003F073C" w:rsidRDefault="003F073C">
    <w:pPr>
      <w:pStyle w:val="Footer"/>
      <w:ind w:right="360"/>
      <w:rPr>
        <w:rFonts w:cs="Times New Roman"/>
      </w:rPr>
    </w:pPr>
  </w:p>
  <w:p w:rsidR="003F073C" w:rsidRDefault="003F073C">
    <w:pP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73C" w:rsidRDefault="003F073C" w:rsidP="00586D1E">
      <w:pPr>
        <w:rPr>
          <w:rFonts w:cs="Times New Roman"/>
        </w:rPr>
      </w:pPr>
      <w:r>
        <w:rPr>
          <w:rFonts w:cs="Times New Roman"/>
        </w:rPr>
        <w:separator/>
      </w:r>
    </w:p>
  </w:footnote>
  <w:footnote w:type="continuationSeparator" w:id="1">
    <w:p w:rsidR="003F073C" w:rsidRDefault="003F073C" w:rsidP="00586D1E">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73C" w:rsidRDefault="003F073C">
    <w:pPr>
      <w:pStyle w:val="Header"/>
      <w:pBdr>
        <w:bottom w:val="none" w:sz="0" w:space="0" w:color="auto"/>
      </w:pBdr>
      <w:rPr>
        <w:rFonts w:cs="Times New Roman"/>
      </w:rPr>
    </w:pPr>
  </w:p>
  <w:p w:rsidR="003F073C" w:rsidRDefault="003F073C">
    <w:pP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pStyle w:val="a"/>
      <w:suff w:val="nothing"/>
      <w:lvlText w:val="%1　"/>
      <w:lvlJc w:val="left"/>
      <w:rPr>
        <w:rFonts w:ascii="黑体" w:eastAsia="黑体" w:hAnsi="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hint="eastAsia"/>
        <w:b w:val="0"/>
        <w:bCs w:val="0"/>
        <w:i w:val="0"/>
        <w:iCs w:val="0"/>
        <w:sz w:val="21"/>
        <w:szCs w:val="21"/>
      </w:rPr>
    </w:lvl>
    <w:lvl w:ilvl="3">
      <w:start w:val="1"/>
      <w:numFmt w:val="decimal"/>
      <w:pStyle w:val="a2"/>
      <w:suff w:val="nothing"/>
      <w:lvlText w:val="%1.%2.%3.%4　"/>
      <w:lvlJc w:val="left"/>
      <w:rPr>
        <w:rFonts w:ascii="黑体" w:eastAsia="黑体" w:hAnsi="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UxZTRmNzA1N2JiZjA3NmQxNDg3YjI1NWU4ZjM3YTQifQ=="/>
  </w:docVars>
  <w:rsids>
    <w:rsidRoot w:val="00FC354F"/>
    <w:rsid w:val="9C67622A"/>
    <w:rsid w:val="BFE39C7C"/>
    <w:rsid w:val="F5FD48D3"/>
    <w:rsid w:val="FB9E0617"/>
    <w:rsid w:val="FF3F71FC"/>
    <w:rsid w:val="FFEF03E6"/>
    <w:rsid w:val="00000719"/>
    <w:rsid w:val="000007F9"/>
    <w:rsid w:val="0000190D"/>
    <w:rsid w:val="000023EB"/>
    <w:rsid w:val="000044F1"/>
    <w:rsid w:val="00006741"/>
    <w:rsid w:val="00006C3E"/>
    <w:rsid w:val="000110B2"/>
    <w:rsid w:val="00011DD3"/>
    <w:rsid w:val="00013CA2"/>
    <w:rsid w:val="00014440"/>
    <w:rsid w:val="00017270"/>
    <w:rsid w:val="00017CAF"/>
    <w:rsid w:val="00020314"/>
    <w:rsid w:val="00022EEE"/>
    <w:rsid w:val="0002339C"/>
    <w:rsid w:val="0002469B"/>
    <w:rsid w:val="00030547"/>
    <w:rsid w:val="0003242D"/>
    <w:rsid w:val="00036E17"/>
    <w:rsid w:val="000416CC"/>
    <w:rsid w:val="00041D60"/>
    <w:rsid w:val="00043975"/>
    <w:rsid w:val="00045E8C"/>
    <w:rsid w:val="00056144"/>
    <w:rsid w:val="00057170"/>
    <w:rsid w:val="000626FE"/>
    <w:rsid w:val="000628C1"/>
    <w:rsid w:val="00063D84"/>
    <w:rsid w:val="000645CE"/>
    <w:rsid w:val="0006546E"/>
    <w:rsid w:val="000657EB"/>
    <w:rsid w:val="000756E1"/>
    <w:rsid w:val="00076026"/>
    <w:rsid w:val="00080CE1"/>
    <w:rsid w:val="00090A01"/>
    <w:rsid w:val="00091FDC"/>
    <w:rsid w:val="00093071"/>
    <w:rsid w:val="00095D91"/>
    <w:rsid w:val="00096DD9"/>
    <w:rsid w:val="000977DC"/>
    <w:rsid w:val="000A2F97"/>
    <w:rsid w:val="000A5149"/>
    <w:rsid w:val="000A5B42"/>
    <w:rsid w:val="000A7683"/>
    <w:rsid w:val="000B1209"/>
    <w:rsid w:val="000C0596"/>
    <w:rsid w:val="000C2729"/>
    <w:rsid w:val="000C2BA5"/>
    <w:rsid w:val="000C3C6C"/>
    <w:rsid w:val="000C6767"/>
    <w:rsid w:val="000D34E6"/>
    <w:rsid w:val="000D3ACA"/>
    <w:rsid w:val="000D7BE6"/>
    <w:rsid w:val="000E134C"/>
    <w:rsid w:val="000E4B92"/>
    <w:rsid w:val="000E5BA2"/>
    <w:rsid w:val="000F1267"/>
    <w:rsid w:val="000F1C23"/>
    <w:rsid w:val="000F1F14"/>
    <w:rsid w:val="000F6812"/>
    <w:rsid w:val="0010096A"/>
    <w:rsid w:val="00102050"/>
    <w:rsid w:val="001021BD"/>
    <w:rsid w:val="00102A80"/>
    <w:rsid w:val="00106355"/>
    <w:rsid w:val="00107272"/>
    <w:rsid w:val="001106E8"/>
    <w:rsid w:val="00110983"/>
    <w:rsid w:val="001131FF"/>
    <w:rsid w:val="00113454"/>
    <w:rsid w:val="0011401E"/>
    <w:rsid w:val="00116213"/>
    <w:rsid w:val="0011641D"/>
    <w:rsid w:val="00117291"/>
    <w:rsid w:val="00117856"/>
    <w:rsid w:val="001201F8"/>
    <w:rsid w:val="00120293"/>
    <w:rsid w:val="00120889"/>
    <w:rsid w:val="00124046"/>
    <w:rsid w:val="0012489D"/>
    <w:rsid w:val="00124A27"/>
    <w:rsid w:val="00126670"/>
    <w:rsid w:val="00130CA6"/>
    <w:rsid w:val="00132BBD"/>
    <w:rsid w:val="00136AD7"/>
    <w:rsid w:val="001378BE"/>
    <w:rsid w:val="00140224"/>
    <w:rsid w:val="00142309"/>
    <w:rsid w:val="00142340"/>
    <w:rsid w:val="0014412B"/>
    <w:rsid w:val="0014415E"/>
    <w:rsid w:val="001447DE"/>
    <w:rsid w:val="00147035"/>
    <w:rsid w:val="00150973"/>
    <w:rsid w:val="001515A8"/>
    <w:rsid w:val="0015185E"/>
    <w:rsid w:val="00153536"/>
    <w:rsid w:val="0015524F"/>
    <w:rsid w:val="001560D8"/>
    <w:rsid w:val="001577B1"/>
    <w:rsid w:val="00157B83"/>
    <w:rsid w:val="001604BD"/>
    <w:rsid w:val="00160EC4"/>
    <w:rsid w:val="0016139B"/>
    <w:rsid w:val="00161FD0"/>
    <w:rsid w:val="00163024"/>
    <w:rsid w:val="001641AA"/>
    <w:rsid w:val="00167958"/>
    <w:rsid w:val="001736BB"/>
    <w:rsid w:val="001743D5"/>
    <w:rsid w:val="00175DBC"/>
    <w:rsid w:val="00176589"/>
    <w:rsid w:val="00177E0A"/>
    <w:rsid w:val="00183B83"/>
    <w:rsid w:val="00184C80"/>
    <w:rsid w:val="00184E22"/>
    <w:rsid w:val="00186C18"/>
    <w:rsid w:val="00187227"/>
    <w:rsid w:val="00191B6C"/>
    <w:rsid w:val="00191E2B"/>
    <w:rsid w:val="001936A1"/>
    <w:rsid w:val="001A0CED"/>
    <w:rsid w:val="001A1433"/>
    <w:rsid w:val="001A361D"/>
    <w:rsid w:val="001A5B24"/>
    <w:rsid w:val="001A611A"/>
    <w:rsid w:val="001A6EA8"/>
    <w:rsid w:val="001B08F5"/>
    <w:rsid w:val="001B335F"/>
    <w:rsid w:val="001B5D33"/>
    <w:rsid w:val="001B7BF6"/>
    <w:rsid w:val="001B7C7E"/>
    <w:rsid w:val="001B7ED0"/>
    <w:rsid w:val="001C1694"/>
    <w:rsid w:val="001C185A"/>
    <w:rsid w:val="001C2B40"/>
    <w:rsid w:val="001D05C4"/>
    <w:rsid w:val="001D1C11"/>
    <w:rsid w:val="001D2591"/>
    <w:rsid w:val="001D3EF1"/>
    <w:rsid w:val="001E3EE5"/>
    <w:rsid w:val="001E5D02"/>
    <w:rsid w:val="001E6EAF"/>
    <w:rsid w:val="001F25C7"/>
    <w:rsid w:val="001F2B6C"/>
    <w:rsid w:val="001F2E63"/>
    <w:rsid w:val="001F30A3"/>
    <w:rsid w:val="001F3D29"/>
    <w:rsid w:val="002029BD"/>
    <w:rsid w:val="00204171"/>
    <w:rsid w:val="00205771"/>
    <w:rsid w:val="00207218"/>
    <w:rsid w:val="00207288"/>
    <w:rsid w:val="00210A13"/>
    <w:rsid w:val="00210D83"/>
    <w:rsid w:val="0021296F"/>
    <w:rsid w:val="00212CC2"/>
    <w:rsid w:val="00214456"/>
    <w:rsid w:val="00214C8C"/>
    <w:rsid w:val="002158AD"/>
    <w:rsid w:val="00215A7B"/>
    <w:rsid w:val="00216965"/>
    <w:rsid w:val="00217329"/>
    <w:rsid w:val="00217783"/>
    <w:rsid w:val="002177EF"/>
    <w:rsid w:val="00221BFC"/>
    <w:rsid w:val="00222018"/>
    <w:rsid w:val="00222AF1"/>
    <w:rsid w:val="00222D0E"/>
    <w:rsid w:val="002231EC"/>
    <w:rsid w:val="00224A6E"/>
    <w:rsid w:val="00226A51"/>
    <w:rsid w:val="00231EDA"/>
    <w:rsid w:val="002359F7"/>
    <w:rsid w:val="00236C6F"/>
    <w:rsid w:val="002403B8"/>
    <w:rsid w:val="00240C5D"/>
    <w:rsid w:val="002442A9"/>
    <w:rsid w:val="002462FC"/>
    <w:rsid w:val="00251851"/>
    <w:rsid w:val="00253700"/>
    <w:rsid w:val="00254221"/>
    <w:rsid w:val="00256587"/>
    <w:rsid w:val="0025712A"/>
    <w:rsid w:val="00257D27"/>
    <w:rsid w:val="00257EF8"/>
    <w:rsid w:val="00260FED"/>
    <w:rsid w:val="002624DF"/>
    <w:rsid w:val="002625BB"/>
    <w:rsid w:val="00265113"/>
    <w:rsid w:val="0026598F"/>
    <w:rsid w:val="00267FE2"/>
    <w:rsid w:val="0027103F"/>
    <w:rsid w:val="00271634"/>
    <w:rsid w:val="00275285"/>
    <w:rsid w:val="002774C0"/>
    <w:rsid w:val="00277778"/>
    <w:rsid w:val="00291F1D"/>
    <w:rsid w:val="00292341"/>
    <w:rsid w:val="00292D50"/>
    <w:rsid w:val="002954AF"/>
    <w:rsid w:val="002957C9"/>
    <w:rsid w:val="002964C6"/>
    <w:rsid w:val="002A147C"/>
    <w:rsid w:val="002A17F5"/>
    <w:rsid w:val="002A187F"/>
    <w:rsid w:val="002A5418"/>
    <w:rsid w:val="002A58BD"/>
    <w:rsid w:val="002B1C26"/>
    <w:rsid w:val="002B4EA8"/>
    <w:rsid w:val="002B6A12"/>
    <w:rsid w:val="002C19A4"/>
    <w:rsid w:val="002C45E9"/>
    <w:rsid w:val="002C4C00"/>
    <w:rsid w:val="002C56D1"/>
    <w:rsid w:val="002C7706"/>
    <w:rsid w:val="002D2513"/>
    <w:rsid w:val="002D4B13"/>
    <w:rsid w:val="002D506F"/>
    <w:rsid w:val="002D6E1D"/>
    <w:rsid w:val="002E101B"/>
    <w:rsid w:val="002E104B"/>
    <w:rsid w:val="002E256F"/>
    <w:rsid w:val="002E2CFC"/>
    <w:rsid w:val="002E48E0"/>
    <w:rsid w:val="002F0916"/>
    <w:rsid w:val="002F5EDC"/>
    <w:rsid w:val="002F63A3"/>
    <w:rsid w:val="00300687"/>
    <w:rsid w:val="00300AEB"/>
    <w:rsid w:val="0030293E"/>
    <w:rsid w:val="00302A56"/>
    <w:rsid w:val="00302E9F"/>
    <w:rsid w:val="0030427C"/>
    <w:rsid w:val="0031035C"/>
    <w:rsid w:val="003149E1"/>
    <w:rsid w:val="00314B63"/>
    <w:rsid w:val="00320709"/>
    <w:rsid w:val="00320A56"/>
    <w:rsid w:val="00322282"/>
    <w:rsid w:val="00322CC0"/>
    <w:rsid w:val="00324A48"/>
    <w:rsid w:val="00324ECE"/>
    <w:rsid w:val="00326102"/>
    <w:rsid w:val="0032635C"/>
    <w:rsid w:val="003306D3"/>
    <w:rsid w:val="003335B1"/>
    <w:rsid w:val="00343980"/>
    <w:rsid w:val="0034770E"/>
    <w:rsid w:val="00350071"/>
    <w:rsid w:val="00350580"/>
    <w:rsid w:val="003507B4"/>
    <w:rsid w:val="00350C61"/>
    <w:rsid w:val="00351588"/>
    <w:rsid w:val="00355C05"/>
    <w:rsid w:val="00357CCF"/>
    <w:rsid w:val="003607F3"/>
    <w:rsid w:val="0036425A"/>
    <w:rsid w:val="00365DB7"/>
    <w:rsid w:val="003725C1"/>
    <w:rsid w:val="00375D4F"/>
    <w:rsid w:val="003766AD"/>
    <w:rsid w:val="00382274"/>
    <w:rsid w:val="00383EA3"/>
    <w:rsid w:val="0039165A"/>
    <w:rsid w:val="0039318F"/>
    <w:rsid w:val="003934F7"/>
    <w:rsid w:val="0039492B"/>
    <w:rsid w:val="003973A7"/>
    <w:rsid w:val="003A060F"/>
    <w:rsid w:val="003A2516"/>
    <w:rsid w:val="003A3DB1"/>
    <w:rsid w:val="003A63A7"/>
    <w:rsid w:val="003A7565"/>
    <w:rsid w:val="003B09A2"/>
    <w:rsid w:val="003B50B5"/>
    <w:rsid w:val="003B5625"/>
    <w:rsid w:val="003C0A00"/>
    <w:rsid w:val="003C1586"/>
    <w:rsid w:val="003C184A"/>
    <w:rsid w:val="003C29B5"/>
    <w:rsid w:val="003C2C94"/>
    <w:rsid w:val="003C31C4"/>
    <w:rsid w:val="003C4A10"/>
    <w:rsid w:val="003C5020"/>
    <w:rsid w:val="003C55B6"/>
    <w:rsid w:val="003C7416"/>
    <w:rsid w:val="003D00B2"/>
    <w:rsid w:val="003D02E4"/>
    <w:rsid w:val="003D1245"/>
    <w:rsid w:val="003D1696"/>
    <w:rsid w:val="003D6FD9"/>
    <w:rsid w:val="003E08A5"/>
    <w:rsid w:val="003E2DF5"/>
    <w:rsid w:val="003E44B7"/>
    <w:rsid w:val="003E5C7B"/>
    <w:rsid w:val="003E67E3"/>
    <w:rsid w:val="003E71C1"/>
    <w:rsid w:val="003E76AC"/>
    <w:rsid w:val="003F02BC"/>
    <w:rsid w:val="003F073C"/>
    <w:rsid w:val="003F1089"/>
    <w:rsid w:val="003F122A"/>
    <w:rsid w:val="003F23CE"/>
    <w:rsid w:val="003F59C9"/>
    <w:rsid w:val="003F7E78"/>
    <w:rsid w:val="00400CD3"/>
    <w:rsid w:val="00405799"/>
    <w:rsid w:val="00405961"/>
    <w:rsid w:val="004121FF"/>
    <w:rsid w:val="004132A0"/>
    <w:rsid w:val="00415D1D"/>
    <w:rsid w:val="00415ED4"/>
    <w:rsid w:val="004166C4"/>
    <w:rsid w:val="004169AD"/>
    <w:rsid w:val="00416E33"/>
    <w:rsid w:val="00417416"/>
    <w:rsid w:val="004176D4"/>
    <w:rsid w:val="00422047"/>
    <w:rsid w:val="004228B8"/>
    <w:rsid w:val="00423180"/>
    <w:rsid w:val="00423CCE"/>
    <w:rsid w:val="00426EF7"/>
    <w:rsid w:val="00427628"/>
    <w:rsid w:val="00427B22"/>
    <w:rsid w:val="0043270F"/>
    <w:rsid w:val="00432A3F"/>
    <w:rsid w:val="004344D2"/>
    <w:rsid w:val="00437E8B"/>
    <w:rsid w:val="004401D9"/>
    <w:rsid w:val="004438D9"/>
    <w:rsid w:val="004453D6"/>
    <w:rsid w:val="00447E6B"/>
    <w:rsid w:val="00460278"/>
    <w:rsid w:val="00461A4A"/>
    <w:rsid w:val="00465E83"/>
    <w:rsid w:val="0047203C"/>
    <w:rsid w:val="0047296B"/>
    <w:rsid w:val="00472CFF"/>
    <w:rsid w:val="00473BEB"/>
    <w:rsid w:val="00473EE7"/>
    <w:rsid w:val="00474EF4"/>
    <w:rsid w:val="00482675"/>
    <w:rsid w:val="00483743"/>
    <w:rsid w:val="004842A6"/>
    <w:rsid w:val="00495A77"/>
    <w:rsid w:val="0049735E"/>
    <w:rsid w:val="00497ED2"/>
    <w:rsid w:val="004A4411"/>
    <w:rsid w:val="004A5C4E"/>
    <w:rsid w:val="004A5F4C"/>
    <w:rsid w:val="004B17A2"/>
    <w:rsid w:val="004B5F62"/>
    <w:rsid w:val="004B6BB2"/>
    <w:rsid w:val="004B770D"/>
    <w:rsid w:val="004C035D"/>
    <w:rsid w:val="004C1382"/>
    <w:rsid w:val="004C15B6"/>
    <w:rsid w:val="004C26C7"/>
    <w:rsid w:val="004C56AB"/>
    <w:rsid w:val="004C5ECB"/>
    <w:rsid w:val="004C663B"/>
    <w:rsid w:val="004C7311"/>
    <w:rsid w:val="004C7539"/>
    <w:rsid w:val="004D0F00"/>
    <w:rsid w:val="004D23FC"/>
    <w:rsid w:val="004D33B5"/>
    <w:rsid w:val="004D7C97"/>
    <w:rsid w:val="004E07C5"/>
    <w:rsid w:val="004E0BCD"/>
    <w:rsid w:val="004E4EDC"/>
    <w:rsid w:val="004E700C"/>
    <w:rsid w:val="004E708F"/>
    <w:rsid w:val="004E7343"/>
    <w:rsid w:val="004E74F6"/>
    <w:rsid w:val="004F12ED"/>
    <w:rsid w:val="004F2AD6"/>
    <w:rsid w:val="004F58C5"/>
    <w:rsid w:val="004F6319"/>
    <w:rsid w:val="004F6A09"/>
    <w:rsid w:val="004F7583"/>
    <w:rsid w:val="005039DA"/>
    <w:rsid w:val="00507415"/>
    <w:rsid w:val="00510082"/>
    <w:rsid w:val="00511B87"/>
    <w:rsid w:val="00513421"/>
    <w:rsid w:val="00516502"/>
    <w:rsid w:val="005200B4"/>
    <w:rsid w:val="0052015B"/>
    <w:rsid w:val="005209B3"/>
    <w:rsid w:val="005217B2"/>
    <w:rsid w:val="00522367"/>
    <w:rsid w:val="00524ACF"/>
    <w:rsid w:val="00525BCA"/>
    <w:rsid w:val="00526B8D"/>
    <w:rsid w:val="00526DCF"/>
    <w:rsid w:val="00527537"/>
    <w:rsid w:val="00530EFA"/>
    <w:rsid w:val="00535647"/>
    <w:rsid w:val="00536C6B"/>
    <w:rsid w:val="005400DF"/>
    <w:rsid w:val="00541F2E"/>
    <w:rsid w:val="005451AC"/>
    <w:rsid w:val="0054613D"/>
    <w:rsid w:val="00547955"/>
    <w:rsid w:val="00550531"/>
    <w:rsid w:val="005505BC"/>
    <w:rsid w:val="005506B0"/>
    <w:rsid w:val="00553EAE"/>
    <w:rsid w:val="00554A95"/>
    <w:rsid w:val="0055668D"/>
    <w:rsid w:val="005613BD"/>
    <w:rsid w:val="005638B1"/>
    <w:rsid w:val="00563F5D"/>
    <w:rsid w:val="00565BC6"/>
    <w:rsid w:val="0056650C"/>
    <w:rsid w:val="00570443"/>
    <w:rsid w:val="00571573"/>
    <w:rsid w:val="005718C2"/>
    <w:rsid w:val="00571A0E"/>
    <w:rsid w:val="005722A3"/>
    <w:rsid w:val="00572DFB"/>
    <w:rsid w:val="00573C51"/>
    <w:rsid w:val="00574082"/>
    <w:rsid w:val="0057502D"/>
    <w:rsid w:val="005768E0"/>
    <w:rsid w:val="00581605"/>
    <w:rsid w:val="00581640"/>
    <w:rsid w:val="005818EA"/>
    <w:rsid w:val="00582116"/>
    <w:rsid w:val="00582355"/>
    <w:rsid w:val="00586D1E"/>
    <w:rsid w:val="00587B57"/>
    <w:rsid w:val="00591370"/>
    <w:rsid w:val="005925BA"/>
    <w:rsid w:val="00593FBD"/>
    <w:rsid w:val="00595E15"/>
    <w:rsid w:val="0059617D"/>
    <w:rsid w:val="005A3E01"/>
    <w:rsid w:val="005A564E"/>
    <w:rsid w:val="005A60B0"/>
    <w:rsid w:val="005B3548"/>
    <w:rsid w:val="005B4491"/>
    <w:rsid w:val="005B4927"/>
    <w:rsid w:val="005B701D"/>
    <w:rsid w:val="005C2347"/>
    <w:rsid w:val="005C2A0E"/>
    <w:rsid w:val="005C6CE5"/>
    <w:rsid w:val="005D014C"/>
    <w:rsid w:val="005D1263"/>
    <w:rsid w:val="005D1565"/>
    <w:rsid w:val="005D186B"/>
    <w:rsid w:val="005D212C"/>
    <w:rsid w:val="005E2857"/>
    <w:rsid w:val="005E388D"/>
    <w:rsid w:val="005F0F64"/>
    <w:rsid w:val="005F1F60"/>
    <w:rsid w:val="005F3E5C"/>
    <w:rsid w:val="005F7ABA"/>
    <w:rsid w:val="00600E14"/>
    <w:rsid w:val="00601C1F"/>
    <w:rsid w:val="00603CA6"/>
    <w:rsid w:val="00603CC7"/>
    <w:rsid w:val="006061AD"/>
    <w:rsid w:val="006062AF"/>
    <w:rsid w:val="00610132"/>
    <w:rsid w:val="00611C95"/>
    <w:rsid w:val="00611DE3"/>
    <w:rsid w:val="00613995"/>
    <w:rsid w:val="0062059A"/>
    <w:rsid w:val="00622692"/>
    <w:rsid w:val="00623093"/>
    <w:rsid w:val="00623B0B"/>
    <w:rsid w:val="00623C8A"/>
    <w:rsid w:val="006240E8"/>
    <w:rsid w:val="00625556"/>
    <w:rsid w:val="00630CC8"/>
    <w:rsid w:val="00631626"/>
    <w:rsid w:val="006316F2"/>
    <w:rsid w:val="00631FDC"/>
    <w:rsid w:val="0063291C"/>
    <w:rsid w:val="00632F05"/>
    <w:rsid w:val="00633C13"/>
    <w:rsid w:val="00635B93"/>
    <w:rsid w:val="00635CF1"/>
    <w:rsid w:val="00640242"/>
    <w:rsid w:val="00641C71"/>
    <w:rsid w:val="0064210B"/>
    <w:rsid w:val="00642FF0"/>
    <w:rsid w:val="00644FE1"/>
    <w:rsid w:val="006464F3"/>
    <w:rsid w:val="00646B0F"/>
    <w:rsid w:val="006478E4"/>
    <w:rsid w:val="006479BC"/>
    <w:rsid w:val="00647A5C"/>
    <w:rsid w:val="00650E0E"/>
    <w:rsid w:val="00652932"/>
    <w:rsid w:val="006536C2"/>
    <w:rsid w:val="0065430F"/>
    <w:rsid w:val="006546A8"/>
    <w:rsid w:val="006556D6"/>
    <w:rsid w:val="0065627A"/>
    <w:rsid w:val="00660DC9"/>
    <w:rsid w:val="0066286F"/>
    <w:rsid w:val="00667667"/>
    <w:rsid w:val="00671BA5"/>
    <w:rsid w:val="00674D5D"/>
    <w:rsid w:val="00675C54"/>
    <w:rsid w:val="006769E3"/>
    <w:rsid w:val="00676F2C"/>
    <w:rsid w:val="00682920"/>
    <w:rsid w:val="00682A97"/>
    <w:rsid w:val="0068407B"/>
    <w:rsid w:val="006849CA"/>
    <w:rsid w:val="00692B54"/>
    <w:rsid w:val="00693818"/>
    <w:rsid w:val="00693C7F"/>
    <w:rsid w:val="006977A3"/>
    <w:rsid w:val="00697961"/>
    <w:rsid w:val="006A5047"/>
    <w:rsid w:val="006B0D9B"/>
    <w:rsid w:val="006B14A7"/>
    <w:rsid w:val="006B1AEF"/>
    <w:rsid w:val="006B7A34"/>
    <w:rsid w:val="006B7C26"/>
    <w:rsid w:val="006C0102"/>
    <w:rsid w:val="006C1586"/>
    <w:rsid w:val="006C476B"/>
    <w:rsid w:val="006C5C76"/>
    <w:rsid w:val="006D07E8"/>
    <w:rsid w:val="006D2339"/>
    <w:rsid w:val="006D2B87"/>
    <w:rsid w:val="006D640D"/>
    <w:rsid w:val="006D7AC2"/>
    <w:rsid w:val="006E0483"/>
    <w:rsid w:val="006E5EC5"/>
    <w:rsid w:val="0070139B"/>
    <w:rsid w:val="00701739"/>
    <w:rsid w:val="007020CF"/>
    <w:rsid w:val="007032ED"/>
    <w:rsid w:val="00706503"/>
    <w:rsid w:val="007106A0"/>
    <w:rsid w:val="00710D37"/>
    <w:rsid w:val="0071471A"/>
    <w:rsid w:val="00715FCE"/>
    <w:rsid w:val="007207D6"/>
    <w:rsid w:val="0072230C"/>
    <w:rsid w:val="0073206B"/>
    <w:rsid w:val="00734361"/>
    <w:rsid w:val="00745BBB"/>
    <w:rsid w:val="00746F31"/>
    <w:rsid w:val="007511A6"/>
    <w:rsid w:val="00757DB2"/>
    <w:rsid w:val="00772418"/>
    <w:rsid w:val="00772496"/>
    <w:rsid w:val="00774D87"/>
    <w:rsid w:val="00775C5C"/>
    <w:rsid w:val="0077727E"/>
    <w:rsid w:val="00777C0E"/>
    <w:rsid w:val="007801A2"/>
    <w:rsid w:val="00780C33"/>
    <w:rsid w:val="00781166"/>
    <w:rsid w:val="007819BF"/>
    <w:rsid w:val="00782905"/>
    <w:rsid w:val="00782B43"/>
    <w:rsid w:val="00783F65"/>
    <w:rsid w:val="007852AC"/>
    <w:rsid w:val="00786262"/>
    <w:rsid w:val="00786484"/>
    <w:rsid w:val="0078670C"/>
    <w:rsid w:val="00790714"/>
    <w:rsid w:val="007919D2"/>
    <w:rsid w:val="007945CA"/>
    <w:rsid w:val="007951D6"/>
    <w:rsid w:val="00795E82"/>
    <w:rsid w:val="007A2D38"/>
    <w:rsid w:val="007A5AC6"/>
    <w:rsid w:val="007A5C86"/>
    <w:rsid w:val="007A61D3"/>
    <w:rsid w:val="007B45A8"/>
    <w:rsid w:val="007B5EB0"/>
    <w:rsid w:val="007C0E27"/>
    <w:rsid w:val="007C1073"/>
    <w:rsid w:val="007C1E39"/>
    <w:rsid w:val="007C2C6F"/>
    <w:rsid w:val="007C3737"/>
    <w:rsid w:val="007C50A6"/>
    <w:rsid w:val="007C6E69"/>
    <w:rsid w:val="007C7E16"/>
    <w:rsid w:val="007E0F97"/>
    <w:rsid w:val="007E1975"/>
    <w:rsid w:val="007E4886"/>
    <w:rsid w:val="007F06EE"/>
    <w:rsid w:val="007F0C42"/>
    <w:rsid w:val="007F26CB"/>
    <w:rsid w:val="007F2F1D"/>
    <w:rsid w:val="007F38EC"/>
    <w:rsid w:val="007F3BE1"/>
    <w:rsid w:val="007F4288"/>
    <w:rsid w:val="007F570E"/>
    <w:rsid w:val="007F680A"/>
    <w:rsid w:val="008015A3"/>
    <w:rsid w:val="00802807"/>
    <w:rsid w:val="00802BCB"/>
    <w:rsid w:val="00803B9F"/>
    <w:rsid w:val="00803C27"/>
    <w:rsid w:val="00804555"/>
    <w:rsid w:val="00806106"/>
    <w:rsid w:val="00810457"/>
    <w:rsid w:val="008137F1"/>
    <w:rsid w:val="008145F6"/>
    <w:rsid w:val="00816858"/>
    <w:rsid w:val="00821AFA"/>
    <w:rsid w:val="00822596"/>
    <w:rsid w:val="00822F83"/>
    <w:rsid w:val="008250BF"/>
    <w:rsid w:val="0082513F"/>
    <w:rsid w:val="00825B10"/>
    <w:rsid w:val="00826BAC"/>
    <w:rsid w:val="00827184"/>
    <w:rsid w:val="00831043"/>
    <w:rsid w:val="00836B1E"/>
    <w:rsid w:val="00836D07"/>
    <w:rsid w:val="008432C5"/>
    <w:rsid w:val="00850519"/>
    <w:rsid w:val="00850A65"/>
    <w:rsid w:val="008518A2"/>
    <w:rsid w:val="00853A65"/>
    <w:rsid w:val="00853B7D"/>
    <w:rsid w:val="00853D7F"/>
    <w:rsid w:val="00855EC1"/>
    <w:rsid w:val="00862BD8"/>
    <w:rsid w:val="00863F8F"/>
    <w:rsid w:val="00867CA7"/>
    <w:rsid w:val="00870983"/>
    <w:rsid w:val="008726E0"/>
    <w:rsid w:val="008739BB"/>
    <w:rsid w:val="00875360"/>
    <w:rsid w:val="0087593E"/>
    <w:rsid w:val="008778C8"/>
    <w:rsid w:val="00877A07"/>
    <w:rsid w:val="00877C00"/>
    <w:rsid w:val="008804A2"/>
    <w:rsid w:val="00883527"/>
    <w:rsid w:val="0088587D"/>
    <w:rsid w:val="0089027D"/>
    <w:rsid w:val="0089348E"/>
    <w:rsid w:val="00893A97"/>
    <w:rsid w:val="00894949"/>
    <w:rsid w:val="00896FEF"/>
    <w:rsid w:val="008A128E"/>
    <w:rsid w:val="008A2A88"/>
    <w:rsid w:val="008A36B9"/>
    <w:rsid w:val="008A5FD5"/>
    <w:rsid w:val="008B13F8"/>
    <w:rsid w:val="008B6750"/>
    <w:rsid w:val="008C0747"/>
    <w:rsid w:val="008C614D"/>
    <w:rsid w:val="008C649C"/>
    <w:rsid w:val="008C67B1"/>
    <w:rsid w:val="008C6E0A"/>
    <w:rsid w:val="008C7A37"/>
    <w:rsid w:val="008D043A"/>
    <w:rsid w:val="008D0BA6"/>
    <w:rsid w:val="008E165A"/>
    <w:rsid w:val="008E33C9"/>
    <w:rsid w:val="008E62E2"/>
    <w:rsid w:val="008F0F7E"/>
    <w:rsid w:val="008F2A85"/>
    <w:rsid w:val="008F409D"/>
    <w:rsid w:val="008F4BA3"/>
    <w:rsid w:val="008F6BF2"/>
    <w:rsid w:val="008F781E"/>
    <w:rsid w:val="008F7BF7"/>
    <w:rsid w:val="0090172A"/>
    <w:rsid w:val="00903E96"/>
    <w:rsid w:val="00910AAD"/>
    <w:rsid w:val="00912156"/>
    <w:rsid w:val="0091307C"/>
    <w:rsid w:val="00914B85"/>
    <w:rsid w:val="00914DC0"/>
    <w:rsid w:val="00914F02"/>
    <w:rsid w:val="0091799C"/>
    <w:rsid w:val="0092089C"/>
    <w:rsid w:val="009209CD"/>
    <w:rsid w:val="00921431"/>
    <w:rsid w:val="00922ED3"/>
    <w:rsid w:val="00922F14"/>
    <w:rsid w:val="009231AD"/>
    <w:rsid w:val="00923A63"/>
    <w:rsid w:val="00923FAB"/>
    <w:rsid w:val="009275DE"/>
    <w:rsid w:val="00927D32"/>
    <w:rsid w:val="00931A74"/>
    <w:rsid w:val="009339ED"/>
    <w:rsid w:val="00936224"/>
    <w:rsid w:val="00937B07"/>
    <w:rsid w:val="0094103D"/>
    <w:rsid w:val="0094346D"/>
    <w:rsid w:val="00944025"/>
    <w:rsid w:val="00950E9E"/>
    <w:rsid w:val="00951ACD"/>
    <w:rsid w:val="00951D67"/>
    <w:rsid w:val="00954315"/>
    <w:rsid w:val="00954400"/>
    <w:rsid w:val="00960895"/>
    <w:rsid w:val="0096307B"/>
    <w:rsid w:val="00963ACC"/>
    <w:rsid w:val="00963BC7"/>
    <w:rsid w:val="009716B1"/>
    <w:rsid w:val="00973258"/>
    <w:rsid w:val="00976048"/>
    <w:rsid w:val="0098227F"/>
    <w:rsid w:val="00983098"/>
    <w:rsid w:val="00985422"/>
    <w:rsid w:val="009870ED"/>
    <w:rsid w:val="00987274"/>
    <w:rsid w:val="00990328"/>
    <w:rsid w:val="00990DEF"/>
    <w:rsid w:val="00992501"/>
    <w:rsid w:val="00997982"/>
    <w:rsid w:val="009A2C55"/>
    <w:rsid w:val="009A380B"/>
    <w:rsid w:val="009A551F"/>
    <w:rsid w:val="009A5BA2"/>
    <w:rsid w:val="009A616A"/>
    <w:rsid w:val="009A77A7"/>
    <w:rsid w:val="009A79E4"/>
    <w:rsid w:val="009B0FF7"/>
    <w:rsid w:val="009B10BF"/>
    <w:rsid w:val="009B341C"/>
    <w:rsid w:val="009B7E8F"/>
    <w:rsid w:val="009B7EA7"/>
    <w:rsid w:val="009C5099"/>
    <w:rsid w:val="009C5CE3"/>
    <w:rsid w:val="009C6FB7"/>
    <w:rsid w:val="009C70EC"/>
    <w:rsid w:val="009C7C02"/>
    <w:rsid w:val="009D071A"/>
    <w:rsid w:val="009D129C"/>
    <w:rsid w:val="009D296F"/>
    <w:rsid w:val="009D2DB7"/>
    <w:rsid w:val="009D359E"/>
    <w:rsid w:val="009D575E"/>
    <w:rsid w:val="009D5B30"/>
    <w:rsid w:val="009D628F"/>
    <w:rsid w:val="009E220F"/>
    <w:rsid w:val="009E3E9F"/>
    <w:rsid w:val="009E4F93"/>
    <w:rsid w:val="009E5BD7"/>
    <w:rsid w:val="009F221F"/>
    <w:rsid w:val="009F311F"/>
    <w:rsid w:val="009F3E12"/>
    <w:rsid w:val="009F4467"/>
    <w:rsid w:val="009F535D"/>
    <w:rsid w:val="00A02566"/>
    <w:rsid w:val="00A05EF8"/>
    <w:rsid w:val="00A06724"/>
    <w:rsid w:val="00A06B2E"/>
    <w:rsid w:val="00A07534"/>
    <w:rsid w:val="00A07D3D"/>
    <w:rsid w:val="00A149D3"/>
    <w:rsid w:val="00A210F7"/>
    <w:rsid w:val="00A21475"/>
    <w:rsid w:val="00A214F2"/>
    <w:rsid w:val="00A2174A"/>
    <w:rsid w:val="00A21E28"/>
    <w:rsid w:val="00A225AC"/>
    <w:rsid w:val="00A236FB"/>
    <w:rsid w:val="00A23E09"/>
    <w:rsid w:val="00A2520B"/>
    <w:rsid w:val="00A26E44"/>
    <w:rsid w:val="00A276BB"/>
    <w:rsid w:val="00A3177C"/>
    <w:rsid w:val="00A31AF3"/>
    <w:rsid w:val="00A3463B"/>
    <w:rsid w:val="00A36C66"/>
    <w:rsid w:val="00A43D97"/>
    <w:rsid w:val="00A45D04"/>
    <w:rsid w:val="00A475B2"/>
    <w:rsid w:val="00A47BA2"/>
    <w:rsid w:val="00A504BE"/>
    <w:rsid w:val="00A53B22"/>
    <w:rsid w:val="00A5676A"/>
    <w:rsid w:val="00A56BFB"/>
    <w:rsid w:val="00A56DCD"/>
    <w:rsid w:val="00A56FF0"/>
    <w:rsid w:val="00A60565"/>
    <w:rsid w:val="00A60CC4"/>
    <w:rsid w:val="00A61FC5"/>
    <w:rsid w:val="00A6286B"/>
    <w:rsid w:val="00A6551B"/>
    <w:rsid w:val="00A6655E"/>
    <w:rsid w:val="00A6678C"/>
    <w:rsid w:val="00A7138C"/>
    <w:rsid w:val="00A71419"/>
    <w:rsid w:val="00A71A78"/>
    <w:rsid w:val="00A71ED6"/>
    <w:rsid w:val="00A72203"/>
    <w:rsid w:val="00A76AE4"/>
    <w:rsid w:val="00A76BDE"/>
    <w:rsid w:val="00A77450"/>
    <w:rsid w:val="00A81E30"/>
    <w:rsid w:val="00A82594"/>
    <w:rsid w:val="00A825B9"/>
    <w:rsid w:val="00A83BBA"/>
    <w:rsid w:val="00A84976"/>
    <w:rsid w:val="00A85192"/>
    <w:rsid w:val="00A86E8E"/>
    <w:rsid w:val="00A922E3"/>
    <w:rsid w:val="00A9477C"/>
    <w:rsid w:val="00A95217"/>
    <w:rsid w:val="00AA187A"/>
    <w:rsid w:val="00AA27BC"/>
    <w:rsid w:val="00AA3887"/>
    <w:rsid w:val="00AB096A"/>
    <w:rsid w:val="00AB1884"/>
    <w:rsid w:val="00AB1BD0"/>
    <w:rsid w:val="00AB3F89"/>
    <w:rsid w:val="00AB524C"/>
    <w:rsid w:val="00AB5DDB"/>
    <w:rsid w:val="00AB6904"/>
    <w:rsid w:val="00AC1121"/>
    <w:rsid w:val="00AC1639"/>
    <w:rsid w:val="00AC2539"/>
    <w:rsid w:val="00AC359C"/>
    <w:rsid w:val="00AC3FF7"/>
    <w:rsid w:val="00AC50B5"/>
    <w:rsid w:val="00AC550D"/>
    <w:rsid w:val="00AC6827"/>
    <w:rsid w:val="00AC7979"/>
    <w:rsid w:val="00AC7AC3"/>
    <w:rsid w:val="00AD37A2"/>
    <w:rsid w:val="00AD3C3B"/>
    <w:rsid w:val="00AD3D08"/>
    <w:rsid w:val="00AD4B87"/>
    <w:rsid w:val="00AD6409"/>
    <w:rsid w:val="00AD6B1E"/>
    <w:rsid w:val="00AD6DD4"/>
    <w:rsid w:val="00AE0699"/>
    <w:rsid w:val="00AE074A"/>
    <w:rsid w:val="00AE14C4"/>
    <w:rsid w:val="00AE353D"/>
    <w:rsid w:val="00AE54E9"/>
    <w:rsid w:val="00AE6C07"/>
    <w:rsid w:val="00AE793F"/>
    <w:rsid w:val="00AF0540"/>
    <w:rsid w:val="00AF0949"/>
    <w:rsid w:val="00AF384D"/>
    <w:rsid w:val="00AF3D72"/>
    <w:rsid w:val="00AF4B7C"/>
    <w:rsid w:val="00AF4C0C"/>
    <w:rsid w:val="00AF72A3"/>
    <w:rsid w:val="00AF7927"/>
    <w:rsid w:val="00AF7A6C"/>
    <w:rsid w:val="00B00B1D"/>
    <w:rsid w:val="00B03920"/>
    <w:rsid w:val="00B06C80"/>
    <w:rsid w:val="00B118D4"/>
    <w:rsid w:val="00B13300"/>
    <w:rsid w:val="00B15ACB"/>
    <w:rsid w:val="00B176E9"/>
    <w:rsid w:val="00B20DB3"/>
    <w:rsid w:val="00B21C11"/>
    <w:rsid w:val="00B223D5"/>
    <w:rsid w:val="00B23382"/>
    <w:rsid w:val="00B242A5"/>
    <w:rsid w:val="00B309FE"/>
    <w:rsid w:val="00B30B31"/>
    <w:rsid w:val="00B31881"/>
    <w:rsid w:val="00B31CEC"/>
    <w:rsid w:val="00B32C26"/>
    <w:rsid w:val="00B335BE"/>
    <w:rsid w:val="00B348E7"/>
    <w:rsid w:val="00B34BCD"/>
    <w:rsid w:val="00B3571E"/>
    <w:rsid w:val="00B37020"/>
    <w:rsid w:val="00B37820"/>
    <w:rsid w:val="00B410BF"/>
    <w:rsid w:val="00B4120C"/>
    <w:rsid w:val="00B42851"/>
    <w:rsid w:val="00B42B1A"/>
    <w:rsid w:val="00B42B23"/>
    <w:rsid w:val="00B44D33"/>
    <w:rsid w:val="00B45621"/>
    <w:rsid w:val="00B45FEA"/>
    <w:rsid w:val="00B469A1"/>
    <w:rsid w:val="00B54B1D"/>
    <w:rsid w:val="00B55240"/>
    <w:rsid w:val="00B56481"/>
    <w:rsid w:val="00B57CF1"/>
    <w:rsid w:val="00B60408"/>
    <w:rsid w:val="00B64157"/>
    <w:rsid w:val="00B6527B"/>
    <w:rsid w:val="00B67766"/>
    <w:rsid w:val="00B67C8E"/>
    <w:rsid w:val="00B7065E"/>
    <w:rsid w:val="00B71744"/>
    <w:rsid w:val="00B71861"/>
    <w:rsid w:val="00B72573"/>
    <w:rsid w:val="00B75B50"/>
    <w:rsid w:val="00B77E94"/>
    <w:rsid w:val="00B8316F"/>
    <w:rsid w:val="00B84910"/>
    <w:rsid w:val="00B84CB4"/>
    <w:rsid w:val="00B85956"/>
    <w:rsid w:val="00B859E0"/>
    <w:rsid w:val="00B87B97"/>
    <w:rsid w:val="00B90C51"/>
    <w:rsid w:val="00B90D61"/>
    <w:rsid w:val="00B91B97"/>
    <w:rsid w:val="00B947D9"/>
    <w:rsid w:val="00B96FAD"/>
    <w:rsid w:val="00BA09E6"/>
    <w:rsid w:val="00BA148F"/>
    <w:rsid w:val="00BA18A9"/>
    <w:rsid w:val="00BA25DD"/>
    <w:rsid w:val="00BB2D6A"/>
    <w:rsid w:val="00BB6301"/>
    <w:rsid w:val="00BC12B6"/>
    <w:rsid w:val="00BC1CBD"/>
    <w:rsid w:val="00BC4A0E"/>
    <w:rsid w:val="00BC4B5F"/>
    <w:rsid w:val="00BC59BE"/>
    <w:rsid w:val="00BC6ADC"/>
    <w:rsid w:val="00BC7359"/>
    <w:rsid w:val="00BD1E94"/>
    <w:rsid w:val="00BE02FE"/>
    <w:rsid w:val="00BE3DF4"/>
    <w:rsid w:val="00BE424B"/>
    <w:rsid w:val="00BE55B5"/>
    <w:rsid w:val="00BF0275"/>
    <w:rsid w:val="00BF0A49"/>
    <w:rsid w:val="00BF3536"/>
    <w:rsid w:val="00BF4D5E"/>
    <w:rsid w:val="00BF58A2"/>
    <w:rsid w:val="00C03E3F"/>
    <w:rsid w:val="00C048B6"/>
    <w:rsid w:val="00C06140"/>
    <w:rsid w:val="00C106F6"/>
    <w:rsid w:val="00C132EE"/>
    <w:rsid w:val="00C16730"/>
    <w:rsid w:val="00C21B0D"/>
    <w:rsid w:val="00C227F3"/>
    <w:rsid w:val="00C23FB4"/>
    <w:rsid w:val="00C25941"/>
    <w:rsid w:val="00C26C13"/>
    <w:rsid w:val="00C30440"/>
    <w:rsid w:val="00C3052A"/>
    <w:rsid w:val="00C308F9"/>
    <w:rsid w:val="00C30A60"/>
    <w:rsid w:val="00C30C6A"/>
    <w:rsid w:val="00C32E89"/>
    <w:rsid w:val="00C339AE"/>
    <w:rsid w:val="00C341C8"/>
    <w:rsid w:val="00C34F15"/>
    <w:rsid w:val="00C36502"/>
    <w:rsid w:val="00C4107C"/>
    <w:rsid w:val="00C4156B"/>
    <w:rsid w:val="00C429B3"/>
    <w:rsid w:val="00C444FA"/>
    <w:rsid w:val="00C46913"/>
    <w:rsid w:val="00C52AFB"/>
    <w:rsid w:val="00C55DCC"/>
    <w:rsid w:val="00C61A1D"/>
    <w:rsid w:val="00C628A7"/>
    <w:rsid w:val="00C66F50"/>
    <w:rsid w:val="00C72224"/>
    <w:rsid w:val="00C73C1B"/>
    <w:rsid w:val="00C75FC6"/>
    <w:rsid w:val="00C76152"/>
    <w:rsid w:val="00C80941"/>
    <w:rsid w:val="00C81887"/>
    <w:rsid w:val="00C81C63"/>
    <w:rsid w:val="00C82CF0"/>
    <w:rsid w:val="00C83034"/>
    <w:rsid w:val="00C9003C"/>
    <w:rsid w:val="00C90ADA"/>
    <w:rsid w:val="00C91AE4"/>
    <w:rsid w:val="00C9296A"/>
    <w:rsid w:val="00C96194"/>
    <w:rsid w:val="00C968D7"/>
    <w:rsid w:val="00C96B96"/>
    <w:rsid w:val="00C975F8"/>
    <w:rsid w:val="00CA0141"/>
    <w:rsid w:val="00CA4F2B"/>
    <w:rsid w:val="00CA5B77"/>
    <w:rsid w:val="00CB0F24"/>
    <w:rsid w:val="00CB6626"/>
    <w:rsid w:val="00CC10F5"/>
    <w:rsid w:val="00CC1249"/>
    <w:rsid w:val="00CC7B92"/>
    <w:rsid w:val="00CC7C53"/>
    <w:rsid w:val="00CD09F1"/>
    <w:rsid w:val="00CD52F0"/>
    <w:rsid w:val="00CD63EC"/>
    <w:rsid w:val="00CE01D7"/>
    <w:rsid w:val="00CE0903"/>
    <w:rsid w:val="00CE3438"/>
    <w:rsid w:val="00CE4802"/>
    <w:rsid w:val="00CF0FC4"/>
    <w:rsid w:val="00CF1A15"/>
    <w:rsid w:val="00CF32E6"/>
    <w:rsid w:val="00CF4EDC"/>
    <w:rsid w:val="00CF5AF0"/>
    <w:rsid w:val="00CF6938"/>
    <w:rsid w:val="00CF6F40"/>
    <w:rsid w:val="00D002DB"/>
    <w:rsid w:val="00D0152A"/>
    <w:rsid w:val="00D02787"/>
    <w:rsid w:val="00D0402F"/>
    <w:rsid w:val="00D04268"/>
    <w:rsid w:val="00D14653"/>
    <w:rsid w:val="00D1690C"/>
    <w:rsid w:val="00D16941"/>
    <w:rsid w:val="00D16DB4"/>
    <w:rsid w:val="00D21CA7"/>
    <w:rsid w:val="00D22D9D"/>
    <w:rsid w:val="00D30431"/>
    <w:rsid w:val="00D31ACB"/>
    <w:rsid w:val="00D31B7C"/>
    <w:rsid w:val="00D35869"/>
    <w:rsid w:val="00D36951"/>
    <w:rsid w:val="00D444C3"/>
    <w:rsid w:val="00D46879"/>
    <w:rsid w:val="00D47429"/>
    <w:rsid w:val="00D516D1"/>
    <w:rsid w:val="00D51B08"/>
    <w:rsid w:val="00D52747"/>
    <w:rsid w:val="00D53513"/>
    <w:rsid w:val="00D53938"/>
    <w:rsid w:val="00D60DA8"/>
    <w:rsid w:val="00D61564"/>
    <w:rsid w:val="00D618E6"/>
    <w:rsid w:val="00D620ED"/>
    <w:rsid w:val="00D630E2"/>
    <w:rsid w:val="00D631A1"/>
    <w:rsid w:val="00D63C61"/>
    <w:rsid w:val="00D6416E"/>
    <w:rsid w:val="00D65772"/>
    <w:rsid w:val="00D66476"/>
    <w:rsid w:val="00D714D7"/>
    <w:rsid w:val="00D73345"/>
    <w:rsid w:val="00D76AC9"/>
    <w:rsid w:val="00D77A4E"/>
    <w:rsid w:val="00D80F49"/>
    <w:rsid w:val="00D8268E"/>
    <w:rsid w:val="00D82B13"/>
    <w:rsid w:val="00D85701"/>
    <w:rsid w:val="00D86314"/>
    <w:rsid w:val="00D872A6"/>
    <w:rsid w:val="00D90A8C"/>
    <w:rsid w:val="00D92A13"/>
    <w:rsid w:val="00D94386"/>
    <w:rsid w:val="00D94DDC"/>
    <w:rsid w:val="00D9756B"/>
    <w:rsid w:val="00D9776B"/>
    <w:rsid w:val="00D97C6C"/>
    <w:rsid w:val="00D97EBB"/>
    <w:rsid w:val="00DA05B0"/>
    <w:rsid w:val="00DA288E"/>
    <w:rsid w:val="00DA4DA5"/>
    <w:rsid w:val="00DA5651"/>
    <w:rsid w:val="00DB02A7"/>
    <w:rsid w:val="00DB4F87"/>
    <w:rsid w:val="00DB76B1"/>
    <w:rsid w:val="00DC0C3C"/>
    <w:rsid w:val="00DC45E2"/>
    <w:rsid w:val="00DC5A2B"/>
    <w:rsid w:val="00DC74F5"/>
    <w:rsid w:val="00DD1122"/>
    <w:rsid w:val="00DD345D"/>
    <w:rsid w:val="00DE4284"/>
    <w:rsid w:val="00DE5EA4"/>
    <w:rsid w:val="00DE6EA1"/>
    <w:rsid w:val="00DF00EC"/>
    <w:rsid w:val="00DF1D98"/>
    <w:rsid w:val="00DF390F"/>
    <w:rsid w:val="00DF4509"/>
    <w:rsid w:val="00DF5FCD"/>
    <w:rsid w:val="00DF6228"/>
    <w:rsid w:val="00DF699B"/>
    <w:rsid w:val="00DF72DF"/>
    <w:rsid w:val="00E0035A"/>
    <w:rsid w:val="00E045B8"/>
    <w:rsid w:val="00E04AC0"/>
    <w:rsid w:val="00E122DD"/>
    <w:rsid w:val="00E206D5"/>
    <w:rsid w:val="00E2073B"/>
    <w:rsid w:val="00E20E77"/>
    <w:rsid w:val="00E2179C"/>
    <w:rsid w:val="00E23132"/>
    <w:rsid w:val="00E2711E"/>
    <w:rsid w:val="00E275AE"/>
    <w:rsid w:val="00E31138"/>
    <w:rsid w:val="00E317CB"/>
    <w:rsid w:val="00E32216"/>
    <w:rsid w:val="00E326EC"/>
    <w:rsid w:val="00E34A96"/>
    <w:rsid w:val="00E364ED"/>
    <w:rsid w:val="00E37591"/>
    <w:rsid w:val="00E376F6"/>
    <w:rsid w:val="00E42FC0"/>
    <w:rsid w:val="00E44C5F"/>
    <w:rsid w:val="00E47A9A"/>
    <w:rsid w:val="00E50C36"/>
    <w:rsid w:val="00E51C21"/>
    <w:rsid w:val="00E51C5D"/>
    <w:rsid w:val="00E56C69"/>
    <w:rsid w:val="00E66B66"/>
    <w:rsid w:val="00E67FFC"/>
    <w:rsid w:val="00E70200"/>
    <w:rsid w:val="00E70213"/>
    <w:rsid w:val="00E80F54"/>
    <w:rsid w:val="00E845F5"/>
    <w:rsid w:val="00E84DD7"/>
    <w:rsid w:val="00E85D9B"/>
    <w:rsid w:val="00E869B2"/>
    <w:rsid w:val="00E8762C"/>
    <w:rsid w:val="00E9049D"/>
    <w:rsid w:val="00E92C3A"/>
    <w:rsid w:val="00E94E64"/>
    <w:rsid w:val="00E977A1"/>
    <w:rsid w:val="00E97F05"/>
    <w:rsid w:val="00EA038D"/>
    <w:rsid w:val="00EA22D5"/>
    <w:rsid w:val="00EA35E0"/>
    <w:rsid w:val="00EA4BDC"/>
    <w:rsid w:val="00EA56BE"/>
    <w:rsid w:val="00EA7F18"/>
    <w:rsid w:val="00EB0AC4"/>
    <w:rsid w:val="00EB0B1C"/>
    <w:rsid w:val="00EB1397"/>
    <w:rsid w:val="00EB4335"/>
    <w:rsid w:val="00EB73A2"/>
    <w:rsid w:val="00EC09B9"/>
    <w:rsid w:val="00EC0ED4"/>
    <w:rsid w:val="00EC1D04"/>
    <w:rsid w:val="00EC369B"/>
    <w:rsid w:val="00EC37DE"/>
    <w:rsid w:val="00EC482F"/>
    <w:rsid w:val="00EC7190"/>
    <w:rsid w:val="00EC7F6C"/>
    <w:rsid w:val="00ED1C35"/>
    <w:rsid w:val="00ED28E6"/>
    <w:rsid w:val="00ED349E"/>
    <w:rsid w:val="00ED6C33"/>
    <w:rsid w:val="00EE4CFA"/>
    <w:rsid w:val="00EE7E8F"/>
    <w:rsid w:val="00EF0A09"/>
    <w:rsid w:val="00EF0CD4"/>
    <w:rsid w:val="00EF1B18"/>
    <w:rsid w:val="00EF1E8E"/>
    <w:rsid w:val="00EF519C"/>
    <w:rsid w:val="00EF6F2F"/>
    <w:rsid w:val="00F00A97"/>
    <w:rsid w:val="00F00F00"/>
    <w:rsid w:val="00F02CEA"/>
    <w:rsid w:val="00F04DBA"/>
    <w:rsid w:val="00F062D9"/>
    <w:rsid w:val="00F10FEB"/>
    <w:rsid w:val="00F11770"/>
    <w:rsid w:val="00F1215C"/>
    <w:rsid w:val="00F20B92"/>
    <w:rsid w:val="00F215F6"/>
    <w:rsid w:val="00F21965"/>
    <w:rsid w:val="00F24ECD"/>
    <w:rsid w:val="00F364E1"/>
    <w:rsid w:val="00F3736C"/>
    <w:rsid w:val="00F40340"/>
    <w:rsid w:val="00F40F04"/>
    <w:rsid w:val="00F41120"/>
    <w:rsid w:val="00F42AD1"/>
    <w:rsid w:val="00F4303C"/>
    <w:rsid w:val="00F438EE"/>
    <w:rsid w:val="00F44355"/>
    <w:rsid w:val="00F45230"/>
    <w:rsid w:val="00F4646C"/>
    <w:rsid w:val="00F46A07"/>
    <w:rsid w:val="00F46E76"/>
    <w:rsid w:val="00F50970"/>
    <w:rsid w:val="00F528DA"/>
    <w:rsid w:val="00F53D22"/>
    <w:rsid w:val="00F550B6"/>
    <w:rsid w:val="00F64337"/>
    <w:rsid w:val="00F65B43"/>
    <w:rsid w:val="00F71BF7"/>
    <w:rsid w:val="00F71FF4"/>
    <w:rsid w:val="00F72621"/>
    <w:rsid w:val="00F75597"/>
    <w:rsid w:val="00F7714F"/>
    <w:rsid w:val="00F77D24"/>
    <w:rsid w:val="00F806C6"/>
    <w:rsid w:val="00F80F28"/>
    <w:rsid w:val="00F829D8"/>
    <w:rsid w:val="00F82B0D"/>
    <w:rsid w:val="00F83365"/>
    <w:rsid w:val="00F83B5C"/>
    <w:rsid w:val="00F86C57"/>
    <w:rsid w:val="00F86CDA"/>
    <w:rsid w:val="00F9301E"/>
    <w:rsid w:val="00F936DE"/>
    <w:rsid w:val="00F94D2D"/>
    <w:rsid w:val="00FA35A3"/>
    <w:rsid w:val="00FA402B"/>
    <w:rsid w:val="00FA45F9"/>
    <w:rsid w:val="00FA5254"/>
    <w:rsid w:val="00FA68A7"/>
    <w:rsid w:val="00FB0244"/>
    <w:rsid w:val="00FB24A2"/>
    <w:rsid w:val="00FB27F2"/>
    <w:rsid w:val="00FB363A"/>
    <w:rsid w:val="00FB738A"/>
    <w:rsid w:val="00FB77EE"/>
    <w:rsid w:val="00FB79BE"/>
    <w:rsid w:val="00FC1B2C"/>
    <w:rsid w:val="00FC1C06"/>
    <w:rsid w:val="00FC354F"/>
    <w:rsid w:val="00FC3EC5"/>
    <w:rsid w:val="00FC743A"/>
    <w:rsid w:val="00FD07B2"/>
    <w:rsid w:val="00FD0EB0"/>
    <w:rsid w:val="00FD2D5D"/>
    <w:rsid w:val="00FD424B"/>
    <w:rsid w:val="00FD511D"/>
    <w:rsid w:val="00FE0064"/>
    <w:rsid w:val="00FE087C"/>
    <w:rsid w:val="00FE2C54"/>
    <w:rsid w:val="00FE403B"/>
    <w:rsid w:val="00FE415B"/>
    <w:rsid w:val="00FE6A75"/>
    <w:rsid w:val="00FE7702"/>
    <w:rsid w:val="00FF0506"/>
    <w:rsid w:val="00FF144F"/>
    <w:rsid w:val="00FF1DA3"/>
    <w:rsid w:val="00FF26D3"/>
    <w:rsid w:val="00FF4A7B"/>
    <w:rsid w:val="00FF5BC2"/>
    <w:rsid w:val="014A4B87"/>
    <w:rsid w:val="02581576"/>
    <w:rsid w:val="02A62291"/>
    <w:rsid w:val="02D52B76"/>
    <w:rsid w:val="03C63356"/>
    <w:rsid w:val="05260393"/>
    <w:rsid w:val="055F0394"/>
    <w:rsid w:val="061E551E"/>
    <w:rsid w:val="06A8004F"/>
    <w:rsid w:val="06B13565"/>
    <w:rsid w:val="06D96352"/>
    <w:rsid w:val="07B2792A"/>
    <w:rsid w:val="07C06F75"/>
    <w:rsid w:val="07EE4229"/>
    <w:rsid w:val="09C90B76"/>
    <w:rsid w:val="0A4B2AD3"/>
    <w:rsid w:val="0B2E449E"/>
    <w:rsid w:val="0C687D3A"/>
    <w:rsid w:val="0C6C5261"/>
    <w:rsid w:val="0C796C68"/>
    <w:rsid w:val="0CED580F"/>
    <w:rsid w:val="0D3047D6"/>
    <w:rsid w:val="0DB439EC"/>
    <w:rsid w:val="0DC30A87"/>
    <w:rsid w:val="0E332D8E"/>
    <w:rsid w:val="0EB84D94"/>
    <w:rsid w:val="0EDB7893"/>
    <w:rsid w:val="0F563291"/>
    <w:rsid w:val="0FE91FFD"/>
    <w:rsid w:val="0FEF2FC8"/>
    <w:rsid w:val="101C3978"/>
    <w:rsid w:val="10233173"/>
    <w:rsid w:val="102D3FF1"/>
    <w:rsid w:val="103A4B99"/>
    <w:rsid w:val="10534F35"/>
    <w:rsid w:val="10601641"/>
    <w:rsid w:val="10A15F00"/>
    <w:rsid w:val="10B100A6"/>
    <w:rsid w:val="10C07192"/>
    <w:rsid w:val="10C20BDE"/>
    <w:rsid w:val="11684CDB"/>
    <w:rsid w:val="11851EAB"/>
    <w:rsid w:val="12A46D94"/>
    <w:rsid w:val="131C20FB"/>
    <w:rsid w:val="131F0E98"/>
    <w:rsid w:val="139B67D3"/>
    <w:rsid w:val="13BD1BEA"/>
    <w:rsid w:val="13E37BAF"/>
    <w:rsid w:val="14075263"/>
    <w:rsid w:val="1491403F"/>
    <w:rsid w:val="151A6491"/>
    <w:rsid w:val="154F0D9D"/>
    <w:rsid w:val="15BE1817"/>
    <w:rsid w:val="18851432"/>
    <w:rsid w:val="19345C3A"/>
    <w:rsid w:val="19766A09"/>
    <w:rsid w:val="1AAE3547"/>
    <w:rsid w:val="1B1A681E"/>
    <w:rsid w:val="1B535AD4"/>
    <w:rsid w:val="1B551466"/>
    <w:rsid w:val="1BBE2EB9"/>
    <w:rsid w:val="1BD43F79"/>
    <w:rsid w:val="1BFB39CC"/>
    <w:rsid w:val="1C956941"/>
    <w:rsid w:val="1C9714ED"/>
    <w:rsid w:val="1D9900BE"/>
    <w:rsid w:val="1DD64286"/>
    <w:rsid w:val="1E1677A2"/>
    <w:rsid w:val="1E271DF5"/>
    <w:rsid w:val="1E3717C9"/>
    <w:rsid w:val="1E5308FE"/>
    <w:rsid w:val="1F2A2A1C"/>
    <w:rsid w:val="1F8A7B8F"/>
    <w:rsid w:val="1F8D4BB2"/>
    <w:rsid w:val="1F9C2B4E"/>
    <w:rsid w:val="1FAB0A8F"/>
    <w:rsid w:val="20785521"/>
    <w:rsid w:val="20B56069"/>
    <w:rsid w:val="21521B0A"/>
    <w:rsid w:val="21AE51FF"/>
    <w:rsid w:val="21E60555"/>
    <w:rsid w:val="223A4823"/>
    <w:rsid w:val="228A52D3"/>
    <w:rsid w:val="23CA6F34"/>
    <w:rsid w:val="24CC57B9"/>
    <w:rsid w:val="252C6E02"/>
    <w:rsid w:val="25407ECB"/>
    <w:rsid w:val="2565008E"/>
    <w:rsid w:val="25C336E3"/>
    <w:rsid w:val="273D67A3"/>
    <w:rsid w:val="27910EB2"/>
    <w:rsid w:val="27BE3171"/>
    <w:rsid w:val="283A10A0"/>
    <w:rsid w:val="287405B8"/>
    <w:rsid w:val="295E7CB2"/>
    <w:rsid w:val="296006A6"/>
    <w:rsid w:val="2965178E"/>
    <w:rsid w:val="29AE7DCC"/>
    <w:rsid w:val="2A4747F9"/>
    <w:rsid w:val="2A6102A1"/>
    <w:rsid w:val="2AF87FBA"/>
    <w:rsid w:val="2B350A02"/>
    <w:rsid w:val="2B875CA1"/>
    <w:rsid w:val="2BB767A3"/>
    <w:rsid w:val="2C272E1D"/>
    <w:rsid w:val="2C617431"/>
    <w:rsid w:val="2CA95D40"/>
    <w:rsid w:val="2CB92784"/>
    <w:rsid w:val="2D2C76B3"/>
    <w:rsid w:val="2E183793"/>
    <w:rsid w:val="2E880B50"/>
    <w:rsid w:val="2F1D60E1"/>
    <w:rsid w:val="2F6F1AD9"/>
    <w:rsid w:val="304A25C3"/>
    <w:rsid w:val="31956A3A"/>
    <w:rsid w:val="32123AF0"/>
    <w:rsid w:val="327D7604"/>
    <w:rsid w:val="328153CF"/>
    <w:rsid w:val="32FB00D0"/>
    <w:rsid w:val="336D5A6D"/>
    <w:rsid w:val="33F424B3"/>
    <w:rsid w:val="344B5458"/>
    <w:rsid w:val="34757733"/>
    <w:rsid w:val="349B511E"/>
    <w:rsid w:val="34EE4299"/>
    <w:rsid w:val="356B1754"/>
    <w:rsid w:val="358D0F0B"/>
    <w:rsid w:val="359B2D77"/>
    <w:rsid w:val="35C15926"/>
    <w:rsid w:val="35DC44C7"/>
    <w:rsid w:val="36397860"/>
    <w:rsid w:val="365728C4"/>
    <w:rsid w:val="36C03D00"/>
    <w:rsid w:val="37196A5A"/>
    <w:rsid w:val="386D5023"/>
    <w:rsid w:val="38ED0506"/>
    <w:rsid w:val="38EF21B9"/>
    <w:rsid w:val="38F35875"/>
    <w:rsid w:val="39145827"/>
    <w:rsid w:val="39A93DE8"/>
    <w:rsid w:val="39DC624F"/>
    <w:rsid w:val="39EB7A9F"/>
    <w:rsid w:val="3A0427B3"/>
    <w:rsid w:val="3A200048"/>
    <w:rsid w:val="3A3B7C54"/>
    <w:rsid w:val="3AC76C6D"/>
    <w:rsid w:val="3B40257B"/>
    <w:rsid w:val="3B6C2647"/>
    <w:rsid w:val="3C1B66BA"/>
    <w:rsid w:val="3C3E4B93"/>
    <w:rsid w:val="3C86616E"/>
    <w:rsid w:val="3CCE7B79"/>
    <w:rsid w:val="3CEE2615"/>
    <w:rsid w:val="3D4E0C7E"/>
    <w:rsid w:val="3D590B11"/>
    <w:rsid w:val="3D6820FA"/>
    <w:rsid w:val="3DD668B2"/>
    <w:rsid w:val="3E3C2DD9"/>
    <w:rsid w:val="3EE43EA5"/>
    <w:rsid w:val="3FA42317"/>
    <w:rsid w:val="3FA75A2B"/>
    <w:rsid w:val="3FFF9A1B"/>
    <w:rsid w:val="40F87DAF"/>
    <w:rsid w:val="41A75AC2"/>
    <w:rsid w:val="41CE51ED"/>
    <w:rsid w:val="41EB35CB"/>
    <w:rsid w:val="42075BA1"/>
    <w:rsid w:val="42412AD4"/>
    <w:rsid w:val="43074BCC"/>
    <w:rsid w:val="43140575"/>
    <w:rsid w:val="43D67F21"/>
    <w:rsid w:val="45177CE5"/>
    <w:rsid w:val="45F36B68"/>
    <w:rsid w:val="46BC516A"/>
    <w:rsid w:val="46FD504C"/>
    <w:rsid w:val="48414586"/>
    <w:rsid w:val="48D04D50"/>
    <w:rsid w:val="48D10CB7"/>
    <w:rsid w:val="49323661"/>
    <w:rsid w:val="49804BB7"/>
    <w:rsid w:val="4A656419"/>
    <w:rsid w:val="4A7B4B54"/>
    <w:rsid w:val="4B667390"/>
    <w:rsid w:val="4B9A1834"/>
    <w:rsid w:val="4BE62CCB"/>
    <w:rsid w:val="4BF53A60"/>
    <w:rsid w:val="4BFA20DF"/>
    <w:rsid w:val="4C127EE4"/>
    <w:rsid w:val="4C543310"/>
    <w:rsid w:val="4C837946"/>
    <w:rsid w:val="4C8E5946"/>
    <w:rsid w:val="4C983FC5"/>
    <w:rsid w:val="4D101AC5"/>
    <w:rsid w:val="4D247956"/>
    <w:rsid w:val="4ED81852"/>
    <w:rsid w:val="4F1929CD"/>
    <w:rsid w:val="4F242AF6"/>
    <w:rsid w:val="500B2538"/>
    <w:rsid w:val="51060B8A"/>
    <w:rsid w:val="51477D68"/>
    <w:rsid w:val="51580C9C"/>
    <w:rsid w:val="53471DF4"/>
    <w:rsid w:val="54212AF2"/>
    <w:rsid w:val="5523289A"/>
    <w:rsid w:val="55434CEA"/>
    <w:rsid w:val="558F52B3"/>
    <w:rsid w:val="558F76F8"/>
    <w:rsid w:val="55C220B3"/>
    <w:rsid w:val="55F80694"/>
    <w:rsid w:val="563A2B8F"/>
    <w:rsid w:val="567946E7"/>
    <w:rsid w:val="56A63783"/>
    <w:rsid w:val="57341653"/>
    <w:rsid w:val="58894631"/>
    <w:rsid w:val="59200BC5"/>
    <w:rsid w:val="59DC70C9"/>
    <w:rsid w:val="5A4F070F"/>
    <w:rsid w:val="5ABB5323"/>
    <w:rsid w:val="5ACE7C24"/>
    <w:rsid w:val="5C21439A"/>
    <w:rsid w:val="5C4C4518"/>
    <w:rsid w:val="5D03488F"/>
    <w:rsid w:val="5D95767D"/>
    <w:rsid w:val="5DA9383D"/>
    <w:rsid w:val="5E301988"/>
    <w:rsid w:val="5E5A7BE4"/>
    <w:rsid w:val="5E62447C"/>
    <w:rsid w:val="5F0F293B"/>
    <w:rsid w:val="5FCD1D80"/>
    <w:rsid w:val="5FD20632"/>
    <w:rsid w:val="60CD49F2"/>
    <w:rsid w:val="60F0325E"/>
    <w:rsid w:val="619667E6"/>
    <w:rsid w:val="61DF52C4"/>
    <w:rsid w:val="625777F7"/>
    <w:rsid w:val="627F5AE8"/>
    <w:rsid w:val="63557BA1"/>
    <w:rsid w:val="63FA1AE6"/>
    <w:rsid w:val="64BA0548"/>
    <w:rsid w:val="65133EC5"/>
    <w:rsid w:val="65541997"/>
    <w:rsid w:val="65737CE2"/>
    <w:rsid w:val="65AF1697"/>
    <w:rsid w:val="66B20872"/>
    <w:rsid w:val="66DB581D"/>
    <w:rsid w:val="67087681"/>
    <w:rsid w:val="675432F8"/>
    <w:rsid w:val="679D5DE7"/>
    <w:rsid w:val="67C70F58"/>
    <w:rsid w:val="67DA3E0F"/>
    <w:rsid w:val="67EE44B8"/>
    <w:rsid w:val="6839631A"/>
    <w:rsid w:val="684B399B"/>
    <w:rsid w:val="69C266CE"/>
    <w:rsid w:val="6A280B70"/>
    <w:rsid w:val="6AC9615C"/>
    <w:rsid w:val="6B3C3F87"/>
    <w:rsid w:val="6B5B053C"/>
    <w:rsid w:val="6B5B0B88"/>
    <w:rsid w:val="6B7C3C5B"/>
    <w:rsid w:val="6C061905"/>
    <w:rsid w:val="6C4D15DE"/>
    <w:rsid w:val="6D001DD4"/>
    <w:rsid w:val="6DD64228"/>
    <w:rsid w:val="6E024E0D"/>
    <w:rsid w:val="6E9D42A7"/>
    <w:rsid w:val="6EEF7C7A"/>
    <w:rsid w:val="6F323451"/>
    <w:rsid w:val="6FB62831"/>
    <w:rsid w:val="6FC40B97"/>
    <w:rsid w:val="70A73F27"/>
    <w:rsid w:val="710C3D09"/>
    <w:rsid w:val="71A566B9"/>
    <w:rsid w:val="71FF1F62"/>
    <w:rsid w:val="72243F34"/>
    <w:rsid w:val="72313422"/>
    <w:rsid w:val="72A050D2"/>
    <w:rsid w:val="72D10FAA"/>
    <w:rsid w:val="72EE2B0D"/>
    <w:rsid w:val="73682E2F"/>
    <w:rsid w:val="736B1AEA"/>
    <w:rsid w:val="7395266B"/>
    <w:rsid w:val="73B41202"/>
    <w:rsid w:val="741905FD"/>
    <w:rsid w:val="74630AE9"/>
    <w:rsid w:val="74B24B89"/>
    <w:rsid w:val="7514388D"/>
    <w:rsid w:val="75890B21"/>
    <w:rsid w:val="75B502B3"/>
    <w:rsid w:val="765E706D"/>
    <w:rsid w:val="766D5BD7"/>
    <w:rsid w:val="771542E1"/>
    <w:rsid w:val="772FE170"/>
    <w:rsid w:val="77383B2B"/>
    <w:rsid w:val="777D109D"/>
    <w:rsid w:val="778F2BB2"/>
    <w:rsid w:val="77B13E3E"/>
    <w:rsid w:val="77BF3B22"/>
    <w:rsid w:val="77FC25BC"/>
    <w:rsid w:val="783A11C1"/>
    <w:rsid w:val="783B77F7"/>
    <w:rsid w:val="78593B29"/>
    <w:rsid w:val="78E35D19"/>
    <w:rsid w:val="792E3A16"/>
    <w:rsid w:val="79760CE8"/>
    <w:rsid w:val="7A166BF5"/>
    <w:rsid w:val="7A217C84"/>
    <w:rsid w:val="7A4E6271"/>
    <w:rsid w:val="7AC965FA"/>
    <w:rsid w:val="7AD81021"/>
    <w:rsid w:val="7AEF219A"/>
    <w:rsid w:val="7AF43773"/>
    <w:rsid w:val="7B23395F"/>
    <w:rsid w:val="7B6D88C6"/>
    <w:rsid w:val="7CB46879"/>
    <w:rsid w:val="7CDB590F"/>
    <w:rsid w:val="7CEA57C3"/>
    <w:rsid w:val="7D0163B1"/>
    <w:rsid w:val="7D856578"/>
    <w:rsid w:val="7E130E65"/>
    <w:rsid w:val="7E82404B"/>
    <w:rsid w:val="7E9FA170"/>
    <w:rsid w:val="7ECD36F3"/>
    <w:rsid w:val="7F412185"/>
    <w:rsid w:val="7FDE7DF4"/>
    <w:rsid w:val="7FF7578E"/>
    <w:rsid w:val="7FFB5C6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6D1E"/>
    <w:pPr>
      <w:widowControl w:val="0"/>
      <w:jc w:val="both"/>
    </w:pPr>
    <w:rPr>
      <w:rFonts w:ascii="Calibri" w:hAnsi="Calibri" w:cs="Calibri"/>
      <w:szCs w:val="21"/>
    </w:rPr>
  </w:style>
  <w:style w:type="paragraph" w:styleId="Heading1">
    <w:name w:val="heading 1"/>
    <w:basedOn w:val="Normal"/>
    <w:next w:val="Normal"/>
    <w:link w:val="Heading1Char"/>
    <w:autoRedefine/>
    <w:uiPriority w:val="99"/>
    <w:qFormat/>
    <w:rsid w:val="00586D1E"/>
    <w:pPr>
      <w:autoSpaceDE w:val="0"/>
      <w:autoSpaceDN w:val="0"/>
      <w:spacing w:before="28"/>
      <w:jc w:val="left"/>
      <w:outlineLvl w:val="0"/>
    </w:pPr>
    <w:rPr>
      <w:rFonts w:ascii="黑体" w:eastAsia="黑体" w:hAnsi="黑体" w:cs="黑体"/>
      <w:kern w:val="0"/>
      <w:sz w:val="32"/>
      <w:szCs w:val="32"/>
      <w:lang w:val="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86D1E"/>
    <w:rPr>
      <w:rFonts w:ascii="黑体" w:eastAsia="黑体" w:hAnsi="黑体" w:cs="黑体"/>
      <w:sz w:val="32"/>
      <w:szCs w:val="32"/>
      <w:lang w:val="zh-CN"/>
    </w:rPr>
  </w:style>
  <w:style w:type="paragraph" w:styleId="CommentText">
    <w:name w:val="annotation text"/>
    <w:basedOn w:val="Normal"/>
    <w:link w:val="CommentTextChar"/>
    <w:autoRedefine/>
    <w:uiPriority w:val="99"/>
    <w:semiHidden/>
    <w:rsid w:val="00586D1E"/>
    <w:pPr>
      <w:jc w:val="left"/>
    </w:pPr>
  </w:style>
  <w:style w:type="character" w:customStyle="1" w:styleId="CommentTextChar">
    <w:name w:val="Comment Text Char"/>
    <w:basedOn w:val="DefaultParagraphFont"/>
    <w:link w:val="CommentText"/>
    <w:uiPriority w:val="99"/>
    <w:semiHidden/>
    <w:locked/>
    <w:rsid w:val="00586D1E"/>
    <w:rPr>
      <w:rFonts w:ascii="Calibri" w:hAnsi="Calibri" w:cs="Calibri"/>
      <w:kern w:val="2"/>
      <w:sz w:val="22"/>
      <w:szCs w:val="22"/>
    </w:rPr>
  </w:style>
  <w:style w:type="paragraph" w:styleId="BodyText">
    <w:name w:val="Body Text"/>
    <w:basedOn w:val="Normal"/>
    <w:next w:val="Normal"/>
    <w:link w:val="BodyTextChar"/>
    <w:autoRedefine/>
    <w:uiPriority w:val="99"/>
    <w:rsid w:val="00586D1E"/>
    <w:rPr>
      <w:rFonts w:ascii="宋体" w:hAnsi="宋体" w:cs="宋体"/>
      <w:sz w:val="28"/>
      <w:szCs w:val="28"/>
      <w:lang w:val="zh-CN"/>
    </w:rPr>
  </w:style>
  <w:style w:type="character" w:customStyle="1" w:styleId="BodyTextChar">
    <w:name w:val="Body Text Char"/>
    <w:basedOn w:val="DefaultParagraphFont"/>
    <w:link w:val="BodyText"/>
    <w:uiPriority w:val="99"/>
    <w:locked/>
    <w:rsid w:val="00586D1E"/>
    <w:rPr>
      <w:rFonts w:ascii="宋体" w:eastAsia="宋体" w:cs="宋体"/>
      <w:kern w:val="2"/>
      <w:sz w:val="28"/>
      <w:szCs w:val="28"/>
      <w:lang w:val="zh-CN"/>
    </w:rPr>
  </w:style>
  <w:style w:type="paragraph" w:styleId="BodyTextIndent">
    <w:name w:val="Body Text Indent"/>
    <w:basedOn w:val="Normal"/>
    <w:link w:val="BodyTextIndentChar"/>
    <w:autoRedefine/>
    <w:uiPriority w:val="99"/>
    <w:rsid w:val="00586D1E"/>
    <w:pPr>
      <w:ind w:firstLineChars="200" w:firstLine="600"/>
    </w:pPr>
    <w:rPr>
      <w:rFonts w:ascii="Times New Roman" w:eastAsia="仿宋_GB2312" w:hAnsi="Times New Roman" w:cs="Times New Roman"/>
      <w:kern w:val="0"/>
      <w:sz w:val="30"/>
      <w:szCs w:val="30"/>
    </w:rPr>
  </w:style>
  <w:style w:type="character" w:customStyle="1" w:styleId="BodyTextIndentChar">
    <w:name w:val="Body Text Indent Char"/>
    <w:basedOn w:val="DefaultParagraphFont"/>
    <w:link w:val="BodyTextIndent"/>
    <w:uiPriority w:val="99"/>
    <w:locked/>
    <w:rsid w:val="00586D1E"/>
    <w:rPr>
      <w:rFonts w:ascii="Times New Roman" w:eastAsia="仿宋_GB2312" w:hAnsi="Times New Roman" w:cs="Times New Roman"/>
      <w:sz w:val="24"/>
      <w:szCs w:val="24"/>
    </w:rPr>
  </w:style>
  <w:style w:type="paragraph" w:styleId="PlainText">
    <w:name w:val="Plain Text"/>
    <w:basedOn w:val="Normal"/>
    <w:link w:val="PlainTextChar"/>
    <w:autoRedefine/>
    <w:uiPriority w:val="99"/>
    <w:rsid w:val="00586D1E"/>
    <w:rPr>
      <w:rFonts w:ascii="宋体" w:hAnsi="Courier New" w:cs="宋体"/>
      <w:kern w:val="0"/>
      <w:sz w:val="20"/>
      <w:szCs w:val="20"/>
    </w:rPr>
  </w:style>
  <w:style w:type="character" w:customStyle="1" w:styleId="PlainTextChar">
    <w:name w:val="Plain Text Char"/>
    <w:basedOn w:val="DefaultParagraphFont"/>
    <w:link w:val="PlainText"/>
    <w:uiPriority w:val="99"/>
    <w:semiHidden/>
    <w:locked/>
    <w:rsid w:val="00586D1E"/>
    <w:rPr>
      <w:rFonts w:ascii="宋体" w:eastAsia="宋体" w:hAnsi="Courier New" w:cs="宋体"/>
      <w:kern w:val="0"/>
      <w:sz w:val="20"/>
      <w:szCs w:val="20"/>
    </w:rPr>
  </w:style>
  <w:style w:type="paragraph" w:styleId="BalloonText">
    <w:name w:val="Balloon Text"/>
    <w:basedOn w:val="Normal"/>
    <w:link w:val="BalloonTextChar"/>
    <w:autoRedefine/>
    <w:uiPriority w:val="99"/>
    <w:semiHidden/>
    <w:rsid w:val="00586D1E"/>
    <w:rPr>
      <w:kern w:val="0"/>
      <w:sz w:val="18"/>
      <w:szCs w:val="18"/>
    </w:rPr>
  </w:style>
  <w:style w:type="character" w:customStyle="1" w:styleId="BalloonTextChar">
    <w:name w:val="Balloon Text Char"/>
    <w:basedOn w:val="DefaultParagraphFont"/>
    <w:link w:val="BalloonText"/>
    <w:uiPriority w:val="99"/>
    <w:semiHidden/>
    <w:locked/>
    <w:rsid w:val="00586D1E"/>
    <w:rPr>
      <w:rFonts w:ascii="Calibri" w:eastAsia="宋体" w:hAnsi="Calibri" w:cs="Calibri"/>
      <w:sz w:val="18"/>
      <w:szCs w:val="18"/>
    </w:rPr>
  </w:style>
  <w:style w:type="paragraph" w:styleId="Footer">
    <w:name w:val="footer"/>
    <w:basedOn w:val="Normal"/>
    <w:link w:val="FooterChar"/>
    <w:autoRedefine/>
    <w:uiPriority w:val="99"/>
    <w:rsid w:val="00586D1E"/>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586D1E"/>
    <w:rPr>
      <w:rFonts w:ascii="Calibri" w:eastAsia="宋体" w:hAnsi="Calibri" w:cs="Calibri"/>
      <w:sz w:val="18"/>
      <w:szCs w:val="18"/>
    </w:rPr>
  </w:style>
  <w:style w:type="paragraph" w:styleId="Header">
    <w:name w:val="header"/>
    <w:basedOn w:val="Normal"/>
    <w:link w:val="HeaderChar"/>
    <w:autoRedefine/>
    <w:uiPriority w:val="99"/>
    <w:rsid w:val="00586D1E"/>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586D1E"/>
    <w:rPr>
      <w:rFonts w:ascii="Calibri" w:eastAsia="宋体" w:hAnsi="Calibri" w:cs="Calibri"/>
      <w:sz w:val="18"/>
      <w:szCs w:val="18"/>
    </w:rPr>
  </w:style>
  <w:style w:type="paragraph" w:styleId="BodyTextIndent3">
    <w:name w:val="Body Text Indent 3"/>
    <w:basedOn w:val="Normal"/>
    <w:link w:val="BodyTextIndent3Char"/>
    <w:autoRedefine/>
    <w:uiPriority w:val="99"/>
    <w:rsid w:val="00586D1E"/>
    <w:pPr>
      <w:spacing w:after="120"/>
      <w:ind w:leftChars="200" w:left="420"/>
    </w:pPr>
    <w:rPr>
      <w:kern w:val="0"/>
      <w:sz w:val="16"/>
      <w:szCs w:val="16"/>
    </w:rPr>
  </w:style>
  <w:style w:type="character" w:customStyle="1" w:styleId="BodyTextIndent3Char">
    <w:name w:val="Body Text Indent 3 Char"/>
    <w:basedOn w:val="DefaultParagraphFont"/>
    <w:link w:val="BodyTextIndent3"/>
    <w:uiPriority w:val="99"/>
    <w:locked/>
    <w:rsid w:val="00586D1E"/>
    <w:rPr>
      <w:rFonts w:ascii="Calibri" w:eastAsia="宋体" w:hAnsi="Calibri" w:cs="Calibri"/>
      <w:sz w:val="16"/>
      <w:szCs w:val="16"/>
    </w:rPr>
  </w:style>
  <w:style w:type="paragraph" w:styleId="NormalWeb">
    <w:name w:val="Normal (Web)"/>
    <w:basedOn w:val="Normal"/>
    <w:autoRedefine/>
    <w:uiPriority w:val="99"/>
    <w:rsid w:val="00586D1E"/>
    <w:pPr>
      <w:spacing w:beforeAutospacing="1" w:afterAutospacing="1"/>
      <w:jc w:val="left"/>
    </w:pPr>
    <w:rPr>
      <w:kern w:val="0"/>
      <w:sz w:val="24"/>
      <w:szCs w:val="24"/>
    </w:rPr>
  </w:style>
  <w:style w:type="paragraph" w:styleId="CommentSubject">
    <w:name w:val="annotation subject"/>
    <w:basedOn w:val="CommentText"/>
    <w:next w:val="CommentText"/>
    <w:link w:val="CommentSubjectChar"/>
    <w:autoRedefine/>
    <w:uiPriority w:val="99"/>
    <w:semiHidden/>
    <w:rsid w:val="00586D1E"/>
    <w:rPr>
      <w:b/>
      <w:bCs/>
    </w:rPr>
  </w:style>
  <w:style w:type="character" w:customStyle="1" w:styleId="CommentSubjectChar">
    <w:name w:val="Comment Subject Char"/>
    <w:basedOn w:val="CommentTextChar"/>
    <w:link w:val="CommentSubject"/>
    <w:uiPriority w:val="99"/>
    <w:semiHidden/>
    <w:locked/>
    <w:rsid w:val="00586D1E"/>
    <w:rPr>
      <w:b/>
      <w:bCs/>
    </w:rPr>
  </w:style>
  <w:style w:type="table" w:styleId="TableGrid">
    <w:name w:val="Table Grid"/>
    <w:basedOn w:val="TableNormal"/>
    <w:uiPriority w:val="99"/>
    <w:rsid w:val="00586D1E"/>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586D1E"/>
    <w:rPr>
      <w:b/>
      <w:bCs/>
    </w:rPr>
  </w:style>
  <w:style w:type="character" w:styleId="PageNumber">
    <w:name w:val="page number"/>
    <w:basedOn w:val="DefaultParagraphFont"/>
    <w:uiPriority w:val="99"/>
    <w:rsid w:val="00586D1E"/>
  </w:style>
  <w:style w:type="character" w:styleId="CommentReference">
    <w:name w:val="annotation reference"/>
    <w:basedOn w:val="DefaultParagraphFont"/>
    <w:uiPriority w:val="99"/>
    <w:semiHidden/>
    <w:rsid w:val="00586D1E"/>
    <w:rPr>
      <w:sz w:val="21"/>
      <w:szCs w:val="21"/>
    </w:rPr>
  </w:style>
  <w:style w:type="character" w:customStyle="1" w:styleId="a5">
    <w:name w:val="页眉 字符"/>
    <w:uiPriority w:val="99"/>
    <w:rsid w:val="00586D1E"/>
    <w:rPr>
      <w:kern w:val="2"/>
      <w:sz w:val="18"/>
      <w:szCs w:val="18"/>
    </w:rPr>
  </w:style>
  <w:style w:type="character" w:customStyle="1" w:styleId="apple-converted-space">
    <w:name w:val="apple-converted-space"/>
    <w:basedOn w:val="DefaultParagraphFont"/>
    <w:uiPriority w:val="99"/>
    <w:rsid w:val="00586D1E"/>
  </w:style>
  <w:style w:type="paragraph" w:customStyle="1" w:styleId="a6">
    <w:name w:val="封面标准名称"/>
    <w:autoRedefine/>
    <w:uiPriority w:val="99"/>
    <w:rsid w:val="00586D1E"/>
    <w:pPr>
      <w:framePr w:w="9639" w:h="6917" w:hRule="exact" w:wrap="auto" w:vAnchor="page" w:hAnchor="page" w:xAlign="center" w:y="6408" w:anchorLock="1"/>
      <w:widowControl w:val="0"/>
      <w:spacing w:line="680" w:lineRule="exact"/>
      <w:jc w:val="center"/>
      <w:textAlignment w:val="center"/>
    </w:pPr>
    <w:rPr>
      <w:rFonts w:ascii="黑体" w:eastAsia="黑体" w:cs="黑体"/>
      <w:kern w:val="0"/>
      <w:sz w:val="52"/>
      <w:szCs w:val="52"/>
    </w:rPr>
  </w:style>
  <w:style w:type="paragraph" w:customStyle="1" w:styleId="a7">
    <w:name w:val="正文表标题"/>
    <w:next w:val="Normal"/>
    <w:autoRedefine/>
    <w:uiPriority w:val="99"/>
    <w:rsid w:val="00586D1E"/>
    <w:pPr>
      <w:tabs>
        <w:tab w:val="left" w:pos="360"/>
      </w:tabs>
      <w:spacing w:beforeLines="50" w:afterLines="50"/>
      <w:jc w:val="center"/>
    </w:pPr>
    <w:rPr>
      <w:rFonts w:ascii="黑体" w:eastAsia="黑体" w:cs="黑体"/>
      <w:kern w:val="0"/>
      <w:szCs w:val="21"/>
    </w:rPr>
  </w:style>
  <w:style w:type="paragraph" w:customStyle="1" w:styleId="1">
    <w:name w:val="列出段落1"/>
    <w:basedOn w:val="Normal"/>
    <w:autoRedefine/>
    <w:uiPriority w:val="99"/>
    <w:rsid w:val="00586D1E"/>
    <w:pPr>
      <w:ind w:firstLineChars="200" w:firstLine="420"/>
    </w:pPr>
  </w:style>
  <w:style w:type="paragraph" w:styleId="ListParagraph">
    <w:name w:val="List Paragraph"/>
    <w:basedOn w:val="Normal"/>
    <w:autoRedefine/>
    <w:uiPriority w:val="99"/>
    <w:qFormat/>
    <w:rsid w:val="00586D1E"/>
    <w:pPr>
      <w:ind w:firstLineChars="200" w:firstLine="420"/>
    </w:pPr>
  </w:style>
  <w:style w:type="paragraph" w:customStyle="1" w:styleId="2">
    <w:name w:val="封面标准号2"/>
    <w:autoRedefine/>
    <w:uiPriority w:val="99"/>
    <w:rsid w:val="00586D1E"/>
    <w:pPr>
      <w:framePr w:w="9140" w:h="1242" w:hRule="exact" w:hSpace="284" w:wrap="auto" w:vAnchor="page" w:hAnchor="page" w:x="1645" w:y="2910" w:anchorLock="1"/>
      <w:spacing w:before="357" w:line="280" w:lineRule="exact"/>
      <w:jc w:val="right"/>
    </w:pPr>
    <w:rPr>
      <w:rFonts w:ascii="黑体" w:eastAsia="黑体" w:cs="黑体"/>
      <w:kern w:val="0"/>
      <w:sz w:val="28"/>
      <w:szCs w:val="28"/>
    </w:rPr>
  </w:style>
  <w:style w:type="paragraph" w:customStyle="1" w:styleId="Default">
    <w:name w:val="Default"/>
    <w:autoRedefine/>
    <w:uiPriority w:val="99"/>
    <w:rsid w:val="00586D1E"/>
    <w:pPr>
      <w:widowControl w:val="0"/>
      <w:autoSpaceDE w:val="0"/>
      <w:autoSpaceDN w:val="0"/>
      <w:adjustRightInd w:val="0"/>
    </w:pPr>
    <w:rPr>
      <w:rFonts w:ascii="仿宋" w:eastAsia="仿宋" w:cs="仿宋"/>
      <w:color w:val="000000"/>
      <w:kern w:val="0"/>
      <w:sz w:val="24"/>
      <w:szCs w:val="24"/>
    </w:rPr>
  </w:style>
  <w:style w:type="paragraph" w:customStyle="1" w:styleId="TableParagraph">
    <w:name w:val="Table Paragraph"/>
    <w:basedOn w:val="Normal"/>
    <w:autoRedefine/>
    <w:uiPriority w:val="99"/>
    <w:rsid w:val="00586D1E"/>
    <w:rPr>
      <w:rFonts w:ascii="宋体" w:hAnsi="宋体" w:cs="宋体"/>
      <w:lang w:val="zh-CN"/>
    </w:rPr>
  </w:style>
  <w:style w:type="paragraph" w:customStyle="1" w:styleId="a8">
    <w:name w:val="字母编号列项（一级）"/>
    <w:autoRedefine/>
    <w:uiPriority w:val="99"/>
    <w:rsid w:val="00586D1E"/>
    <w:pPr>
      <w:tabs>
        <w:tab w:val="left" w:pos="720"/>
        <w:tab w:val="left" w:pos="839"/>
      </w:tabs>
      <w:ind w:left="720" w:hanging="720"/>
      <w:jc w:val="both"/>
    </w:pPr>
    <w:rPr>
      <w:rFonts w:ascii="宋体" w:cs="宋体"/>
      <w:kern w:val="0"/>
      <w:szCs w:val="21"/>
    </w:rPr>
  </w:style>
  <w:style w:type="paragraph" w:customStyle="1" w:styleId="10">
    <w:name w:val="修订1"/>
    <w:autoRedefine/>
    <w:hidden/>
    <w:uiPriority w:val="99"/>
    <w:rsid w:val="00586D1E"/>
    <w:rPr>
      <w:rFonts w:ascii="Calibri" w:hAnsi="Calibri" w:cs="Calibri"/>
      <w:szCs w:val="21"/>
    </w:rPr>
  </w:style>
  <w:style w:type="character" w:styleId="PlaceholderText">
    <w:name w:val="Placeholder Text"/>
    <w:basedOn w:val="DefaultParagraphFont"/>
    <w:uiPriority w:val="99"/>
    <w:rsid w:val="00586D1E"/>
    <w:rPr>
      <w:color w:val="808080"/>
    </w:rPr>
  </w:style>
  <w:style w:type="paragraph" w:customStyle="1" w:styleId="20">
    <w:name w:val="修订2"/>
    <w:autoRedefine/>
    <w:hidden/>
    <w:uiPriority w:val="99"/>
    <w:semiHidden/>
    <w:rsid w:val="00586D1E"/>
    <w:rPr>
      <w:rFonts w:ascii="Calibri" w:hAnsi="Calibri" w:cs="Calibri"/>
      <w:szCs w:val="21"/>
    </w:rPr>
  </w:style>
  <w:style w:type="table" w:customStyle="1" w:styleId="TableNormal1">
    <w:name w:val="Table Normal1"/>
    <w:uiPriority w:val="99"/>
    <w:semiHidden/>
    <w:rsid w:val="00586D1E"/>
    <w:pPr>
      <w:widowControl w:val="0"/>
      <w:autoSpaceDE w:val="0"/>
      <w:autoSpaceDN w:val="0"/>
    </w:pPr>
    <w:rPr>
      <w:rFonts w:ascii="Calibri" w:hAnsi="Calibri" w:cs="Calibri"/>
      <w:kern w:val="0"/>
      <w:sz w:val="22"/>
      <w:lang w:eastAsia="en-US"/>
    </w:rPr>
    <w:tblPr>
      <w:tblCellMar>
        <w:top w:w="0" w:type="dxa"/>
        <w:left w:w="0" w:type="dxa"/>
        <w:bottom w:w="0" w:type="dxa"/>
        <w:right w:w="0" w:type="dxa"/>
      </w:tblCellMar>
    </w:tblPr>
  </w:style>
  <w:style w:type="paragraph" w:customStyle="1" w:styleId="a9">
    <w:name w:val="段"/>
    <w:link w:val="Char"/>
    <w:autoRedefine/>
    <w:uiPriority w:val="99"/>
    <w:rsid w:val="00586D1E"/>
    <w:pPr>
      <w:tabs>
        <w:tab w:val="center" w:pos="4201"/>
        <w:tab w:val="right" w:leader="dot" w:pos="9298"/>
      </w:tabs>
      <w:autoSpaceDE w:val="0"/>
      <w:autoSpaceDN w:val="0"/>
      <w:ind w:firstLineChars="200" w:firstLine="420"/>
      <w:jc w:val="both"/>
    </w:pPr>
    <w:rPr>
      <w:rFonts w:ascii="宋体" w:cs="宋体"/>
      <w:kern w:val="0"/>
      <w:szCs w:val="21"/>
    </w:rPr>
  </w:style>
  <w:style w:type="character" w:customStyle="1" w:styleId="Char">
    <w:name w:val="段 Char"/>
    <w:basedOn w:val="DefaultParagraphFont"/>
    <w:link w:val="a9"/>
    <w:uiPriority w:val="99"/>
    <w:locked/>
    <w:rsid w:val="00586D1E"/>
    <w:rPr>
      <w:rFonts w:ascii="宋体" w:cs="宋体"/>
      <w:sz w:val="21"/>
      <w:szCs w:val="21"/>
      <w:lang w:val="en-US" w:eastAsia="zh-CN"/>
    </w:rPr>
  </w:style>
  <w:style w:type="paragraph" w:customStyle="1" w:styleId="a0">
    <w:name w:val="一级条标题"/>
    <w:next w:val="Normal"/>
    <w:autoRedefine/>
    <w:uiPriority w:val="99"/>
    <w:rsid w:val="00586D1E"/>
    <w:pPr>
      <w:numPr>
        <w:ilvl w:val="1"/>
        <w:numId w:val="1"/>
      </w:numPr>
      <w:spacing w:beforeLines="50" w:afterLines="50"/>
      <w:outlineLvl w:val="2"/>
    </w:pPr>
    <w:rPr>
      <w:rFonts w:ascii="黑体" w:eastAsia="黑体" w:cs="黑体"/>
      <w:kern w:val="0"/>
      <w:szCs w:val="21"/>
    </w:rPr>
  </w:style>
  <w:style w:type="paragraph" w:customStyle="1" w:styleId="a">
    <w:name w:val="章标题"/>
    <w:next w:val="Normal"/>
    <w:autoRedefine/>
    <w:uiPriority w:val="99"/>
    <w:rsid w:val="00586D1E"/>
    <w:pPr>
      <w:numPr>
        <w:numId w:val="1"/>
      </w:numPr>
      <w:spacing w:beforeLines="100" w:afterLines="100"/>
      <w:jc w:val="both"/>
      <w:outlineLvl w:val="1"/>
    </w:pPr>
    <w:rPr>
      <w:rFonts w:ascii="黑体" w:eastAsia="黑体" w:cs="黑体"/>
      <w:kern w:val="0"/>
      <w:szCs w:val="21"/>
    </w:rPr>
  </w:style>
  <w:style w:type="paragraph" w:customStyle="1" w:styleId="a1">
    <w:name w:val="二级条标题"/>
    <w:basedOn w:val="a0"/>
    <w:next w:val="Normal"/>
    <w:autoRedefine/>
    <w:uiPriority w:val="99"/>
    <w:rsid w:val="00586D1E"/>
    <w:pPr>
      <w:numPr>
        <w:ilvl w:val="2"/>
      </w:numPr>
      <w:spacing w:before="50" w:after="50"/>
      <w:outlineLvl w:val="3"/>
    </w:pPr>
  </w:style>
  <w:style w:type="paragraph" w:customStyle="1" w:styleId="a2">
    <w:name w:val="三级条标题"/>
    <w:basedOn w:val="a1"/>
    <w:next w:val="Normal"/>
    <w:autoRedefine/>
    <w:uiPriority w:val="99"/>
    <w:rsid w:val="00586D1E"/>
    <w:pPr>
      <w:numPr>
        <w:ilvl w:val="3"/>
      </w:numPr>
      <w:outlineLvl w:val="4"/>
    </w:pPr>
  </w:style>
  <w:style w:type="paragraph" w:customStyle="1" w:styleId="a3">
    <w:name w:val="四级条标题"/>
    <w:basedOn w:val="a2"/>
    <w:next w:val="Normal"/>
    <w:autoRedefine/>
    <w:uiPriority w:val="99"/>
    <w:rsid w:val="00586D1E"/>
    <w:pPr>
      <w:numPr>
        <w:ilvl w:val="4"/>
      </w:numPr>
      <w:outlineLvl w:val="5"/>
    </w:pPr>
  </w:style>
  <w:style w:type="paragraph" w:customStyle="1" w:styleId="a4">
    <w:name w:val="五级条标题"/>
    <w:basedOn w:val="a3"/>
    <w:next w:val="Normal"/>
    <w:autoRedefine/>
    <w:uiPriority w:val="99"/>
    <w:rsid w:val="00586D1E"/>
    <w:pPr>
      <w:numPr>
        <w:ilvl w:val="5"/>
      </w:numPr>
      <w:outlineLvl w:val="6"/>
    </w:pPr>
  </w:style>
  <w:style w:type="paragraph" w:customStyle="1" w:styleId="aa">
    <w:name w:val="二级无"/>
    <w:basedOn w:val="a1"/>
    <w:autoRedefine/>
    <w:uiPriority w:val="99"/>
    <w:rsid w:val="00586D1E"/>
    <w:pPr>
      <w:spacing w:beforeLines="0" w:afterLines="0"/>
    </w:pPr>
    <w:rPr>
      <w:rFonts w:ascii="宋体" w:eastAsia="宋体" w:cs="宋体"/>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215</Words>
  <Characters>1230</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Sky123.Org</cp:lastModifiedBy>
  <cp:revision>3</cp:revision>
  <cp:lastPrinted>2024-01-31T09:14:00Z</cp:lastPrinted>
  <dcterms:created xsi:type="dcterms:W3CDTF">2024-01-30T09:19:00Z</dcterms:created>
  <dcterms:modified xsi:type="dcterms:W3CDTF">2024-10-21T09:18:00Z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KSOSaveFontToCloudKey">
    <vt:lpwstr>1143097280_btnclosed</vt:lpwstr>
  </property>
  <property fmtid="{D5CDD505-2E9C-101B-9397-08002B2CF9AE}" pid="4" name="ICV">
    <vt:lpwstr>EDA930DD0F714C688FF50E87E00F5BEC_13</vt:lpwstr>
  </property>
</Properties>
</file>